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9DD00" w14:textId="3CF8B465" w:rsidR="00F67624" w:rsidRPr="005E1D22" w:rsidRDefault="003D2D2A" w:rsidP="00EB02BC">
      <w:pPr>
        <w:pStyle w:val="Ttol1"/>
        <w:jc w:val="both"/>
        <w:rPr>
          <w:rFonts w:ascii="Verdana" w:hAnsi="Verdana"/>
          <w:color w:val="000000" w:themeColor="text1"/>
          <w:sz w:val="24"/>
          <w:szCs w:val="24"/>
        </w:rPr>
      </w:pPr>
      <w:r w:rsidRPr="005E1D22">
        <w:rPr>
          <w:rFonts w:ascii="Verdana" w:hAnsi="Verdana"/>
          <w:color w:val="000000" w:themeColor="text1"/>
          <w:sz w:val="24"/>
          <w:szCs w:val="24"/>
        </w:rPr>
        <w:t>EDUCACIÓ INFANTIL I PRIMÀRIA</w:t>
      </w:r>
      <w:r w:rsidRPr="005E1D22">
        <w:rPr>
          <w:rFonts w:ascii="Verdana" w:hAnsi="Verdana"/>
          <w:color w:val="000000" w:themeColor="text1"/>
          <w:sz w:val="24"/>
          <w:szCs w:val="24"/>
        </w:rPr>
        <w:tab/>
      </w:r>
      <w:r w:rsidR="001A2A09" w:rsidRPr="005E1D22">
        <w:rPr>
          <w:rFonts w:ascii="Verdana" w:hAnsi="Verdana"/>
          <w:color w:val="000000" w:themeColor="text1"/>
          <w:sz w:val="24"/>
          <w:szCs w:val="24"/>
        </w:rPr>
        <w:t xml:space="preserve"> </w:t>
      </w:r>
      <w:r w:rsidR="00CE543E" w:rsidRPr="005E1D22">
        <w:rPr>
          <w:rFonts w:ascii="Verdana" w:hAnsi="Verdana"/>
          <w:color w:val="000000" w:themeColor="text1"/>
          <w:sz w:val="24"/>
          <w:szCs w:val="24"/>
        </w:rPr>
        <w:t>NORMATIVA CURS 20</w:t>
      </w:r>
      <w:r w:rsidR="00877053" w:rsidRPr="005E1D22">
        <w:rPr>
          <w:rFonts w:ascii="Verdana" w:hAnsi="Verdana"/>
          <w:color w:val="000000" w:themeColor="text1"/>
          <w:sz w:val="24"/>
          <w:szCs w:val="24"/>
        </w:rPr>
        <w:t>2</w:t>
      </w:r>
      <w:r w:rsidR="00472DC6">
        <w:rPr>
          <w:rFonts w:ascii="Verdana" w:hAnsi="Verdana"/>
          <w:color w:val="000000" w:themeColor="text1"/>
          <w:sz w:val="24"/>
          <w:szCs w:val="24"/>
        </w:rPr>
        <w:t>5</w:t>
      </w:r>
      <w:r w:rsidR="00877053" w:rsidRPr="005E1D22">
        <w:rPr>
          <w:rFonts w:ascii="Verdana" w:hAnsi="Verdana"/>
          <w:color w:val="000000" w:themeColor="text1"/>
          <w:sz w:val="24"/>
          <w:szCs w:val="24"/>
        </w:rPr>
        <w:t>-2</w:t>
      </w:r>
      <w:r w:rsidR="00472DC6">
        <w:rPr>
          <w:rFonts w:ascii="Verdana" w:hAnsi="Verdana"/>
          <w:color w:val="000000" w:themeColor="text1"/>
          <w:sz w:val="24"/>
          <w:szCs w:val="24"/>
        </w:rPr>
        <w:t>6</w:t>
      </w:r>
    </w:p>
    <w:p w14:paraId="2130544B" w14:textId="77777777" w:rsidR="00F67624" w:rsidRPr="00472DC6" w:rsidRDefault="00F67624" w:rsidP="00F67624">
      <w:pPr>
        <w:rPr>
          <w:rFonts w:ascii="Verdana" w:hAnsi="Verdana"/>
          <w:color w:val="000000" w:themeColor="text1"/>
          <w:sz w:val="24"/>
          <w:szCs w:val="24"/>
          <w:lang w:val="pt-PT"/>
        </w:rPr>
      </w:pPr>
    </w:p>
    <w:p w14:paraId="561E8E7F" w14:textId="77777777" w:rsidR="00F67624" w:rsidRPr="00472DC6" w:rsidRDefault="00F67624" w:rsidP="00F67624">
      <w:pPr>
        <w:rPr>
          <w:rFonts w:ascii="Verdana" w:hAnsi="Verdana"/>
          <w:color w:val="000000" w:themeColor="text1"/>
          <w:sz w:val="24"/>
          <w:szCs w:val="24"/>
          <w:lang w:val="pt-PT"/>
        </w:rPr>
      </w:pPr>
    </w:p>
    <w:p w14:paraId="6D4D8263" w14:textId="77777777" w:rsidR="003D2D2A" w:rsidRPr="005E1D22" w:rsidRDefault="00551971" w:rsidP="001646ED">
      <w:pPr>
        <w:pStyle w:val="Textindependent"/>
        <w:rPr>
          <w:rFonts w:ascii="Verdana" w:hAnsi="Verdana"/>
          <w:color w:val="000000" w:themeColor="text1"/>
          <w:sz w:val="24"/>
          <w:szCs w:val="24"/>
        </w:rPr>
      </w:pPr>
      <w:r w:rsidRPr="005E1D22">
        <w:rPr>
          <w:rFonts w:ascii="Verdana" w:hAnsi="Verdana"/>
          <w:color w:val="000000" w:themeColor="text1"/>
          <w:sz w:val="24"/>
          <w:szCs w:val="24"/>
        </w:rPr>
        <w:t>Benvolgudes famílies</w:t>
      </w:r>
      <w:r w:rsidR="003D2D2A" w:rsidRPr="005E1D22">
        <w:rPr>
          <w:rFonts w:ascii="Verdana" w:hAnsi="Verdana"/>
          <w:color w:val="000000" w:themeColor="text1"/>
          <w:sz w:val="24"/>
          <w:szCs w:val="24"/>
        </w:rPr>
        <w:t>,</w:t>
      </w:r>
    </w:p>
    <w:p w14:paraId="51901184" w14:textId="77777777" w:rsidR="003D2D2A" w:rsidRPr="005E1D22" w:rsidRDefault="003D2D2A" w:rsidP="001646ED">
      <w:pPr>
        <w:pStyle w:val="Textindependent"/>
        <w:rPr>
          <w:rFonts w:ascii="Verdana" w:hAnsi="Verdana"/>
          <w:color w:val="000000" w:themeColor="text1"/>
          <w:sz w:val="24"/>
          <w:szCs w:val="24"/>
        </w:rPr>
      </w:pPr>
      <w:r w:rsidRPr="005E1D22">
        <w:rPr>
          <w:rFonts w:ascii="Verdana" w:hAnsi="Verdana"/>
          <w:color w:val="000000" w:themeColor="text1"/>
          <w:sz w:val="24"/>
          <w:szCs w:val="24"/>
        </w:rPr>
        <w:t>Hem iniciat un nou curs escolar i per tal d’afavorir el seu bo</w:t>
      </w:r>
      <w:r w:rsidR="00725A9B" w:rsidRPr="005E1D22">
        <w:rPr>
          <w:rFonts w:ascii="Verdana" w:hAnsi="Verdana"/>
          <w:color w:val="000000" w:themeColor="text1"/>
          <w:sz w:val="24"/>
          <w:szCs w:val="24"/>
        </w:rPr>
        <w:t xml:space="preserve">n funcionament us recordem les </w:t>
      </w:r>
      <w:r w:rsidRPr="005E1D22">
        <w:rPr>
          <w:rFonts w:ascii="Verdana" w:hAnsi="Verdana"/>
          <w:color w:val="000000" w:themeColor="text1"/>
          <w:sz w:val="24"/>
          <w:szCs w:val="24"/>
        </w:rPr>
        <w:t>normes que cal tenir presents:</w:t>
      </w:r>
    </w:p>
    <w:p w14:paraId="3CC48A05" w14:textId="1DBE5412" w:rsidR="003D2D2A" w:rsidRPr="005E1D22" w:rsidRDefault="003D2D2A" w:rsidP="001646ED">
      <w:pPr>
        <w:numPr>
          <w:ilvl w:val="0"/>
          <w:numId w:val="6"/>
        </w:numPr>
        <w:spacing w:line="360" w:lineRule="auto"/>
        <w:ind w:left="357" w:hanging="357"/>
        <w:jc w:val="both"/>
        <w:rPr>
          <w:rFonts w:ascii="Verdana" w:eastAsia="Verdana" w:hAnsi="Verdana" w:cs="Verdana"/>
          <w:color w:val="000000" w:themeColor="text1"/>
          <w:sz w:val="24"/>
          <w:szCs w:val="24"/>
        </w:rPr>
      </w:pPr>
      <w:r w:rsidRPr="005E1D22">
        <w:rPr>
          <w:rFonts w:ascii="Verdana" w:hAnsi="Verdana"/>
          <w:color w:val="000000" w:themeColor="text1"/>
          <w:sz w:val="24"/>
          <w:szCs w:val="24"/>
        </w:rPr>
        <w:t>Els nens/es han d’arribar pu</w:t>
      </w:r>
      <w:r w:rsidR="00815AA0" w:rsidRPr="005E1D22">
        <w:rPr>
          <w:rFonts w:ascii="Verdana" w:hAnsi="Verdana"/>
          <w:color w:val="000000" w:themeColor="text1"/>
          <w:sz w:val="24"/>
          <w:szCs w:val="24"/>
        </w:rPr>
        <w:t>ntualment a l’Escola</w:t>
      </w:r>
      <w:r w:rsidR="50CAA0F0" w:rsidRPr="005E1D22">
        <w:rPr>
          <w:rFonts w:ascii="Verdana" w:hAnsi="Verdana"/>
          <w:color w:val="000000" w:themeColor="text1"/>
          <w:sz w:val="24"/>
          <w:szCs w:val="24"/>
        </w:rPr>
        <w:t>, entrant per la porta que correspongui</w:t>
      </w:r>
      <w:r w:rsidR="74F9AA9A" w:rsidRPr="005E1D22">
        <w:rPr>
          <w:rFonts w:ascii="Verdana" w:hAnsi="Verdana"/>
          <w:color w:val="000000" w:themeColor="text1"/>
          <w:sz w:val="24"/>
          <w:szCs w:val="24"/>
        </w:rPr>
        <w:t xml:space="preserve"> </w:t>
      </w:r>
      <w:r w:rsidR="7F0CA39C" w:rsidRPr="005E1D22">
        <w:rPr>
          <w:rFonts w:ascii="Verdana" w:hAnsi="Verdana"/>
          <w:color w:val="000000" w:themeColor="text1"/>
          <w:sz w:val="24"/>
          <w:szCs w:val="24"/>
        </w:rPr>
        <w:t>i</w:t>
      </w:r>
      <w:r w:rsidR="47FE6A7F" w:rsidRPr="005E1D22">
        <w:rPr>
          <w:rFonts w:ascii="Verdana" w:hAnsi="Verdana"/>
          <w:color w:val="000000" w:themeColor="text1"/>
          <w:sz w:val="24"/>
          <w:szCs w:val="24"/>
        </w:rPr>
        <w:t xml:space="preserve"> anant de forma ordenada</w:t>
      </w:r>
      <w:r w:rsidR="5C903F57" w:rsidRPr="005E1D22">
        <w:rPr>
          <w:rFonts w:ascii="Verdana" w:hAnsi="Verdana"/>
          <w:color w:val="000000" w:themeColor="text1"/>
          <w:sz w:val="24"/>
          <w:szCs w:val="24"/>
        </w:rPr>
        <w:t xml:space="preserve"> cap a la seva classe</w:t>
      </w:r>
      <w:r w:rsidR="002E7FE7" w:rsidRPr="005E1D22">
        <w:rPr>
          <w:rFonts w:ascii="Verdana" w:hAnsi="Verdana"/>
          <w:color w:val="000000" w:themeColor="text1"/>
          <w:sz w:val="24"/>
          <w:szCs w:val="24"/>
        </w:rPr>
        <w:t>.</w:t>
      </w:r>
    </w:p>
    <w:p w14:paraId="63EC4F89" w14:textId="2C3BA16E" w:rsidR="00935FDA" w:rsidRPr="005E1D22" w:rsidRDefault="003D2D2A" w:rsidP="001646ED">
      <w:pPr>
        <w:numPr>
          <w:ilvl w:val="0"/>
          <w:numId w:val="6"/>
        </w:numPr>
        <w:tabs>
          <w:tab w:val="clear" w:pos="720"/>
          <w:tab w:val="num" w:pos="360"/>
        </w:tabs>
        <w:spacing w:line="360" w:lineRule="auto"/>
        <w:ind w:left="357" w:hanging="357"/>
        <w:jc w:val="both"/>
        <w:rPr>
          <w:rFonts w:ascii="Verdana" w:eastAsia="Verdana" w:hAnsi="Verdana" w:cs="Verdana"/>
          <w:color w:val="000000" w:themeColor="text1"/>
          <w:sz w:val="24"/>
          <w:szCs w:val="24"/>
        </w:rPr>
      </w:pPr>
      <w:r w:rsidRPr="005E1D22">
        <w:rPr>
          <w:rFonts w:ascii="Verdana" w:hAnsi="Verdana"/>
          <w:color w:val="000000" w:themeColor="text1"/>
          <w:sz w:val="24"/>
          <w:szCs w:val="24"/>
        </w:rPr>
        <w:t xml:space="preserve">L’agenda </w:t>
      </w:r>
      <w:r w:rsidR="0028169B">
        <w:rPr>
          <w:rFonts w:ascii="Verdana" w:hAnsi="Verdana"/>
          <w:color w:val="000000" w:themeColor="text1"/>
          <w:sz w:val="24"/>
          <w:szCs w:val="24"/>
        </w:rPr>
        <w:t xml:space="preserve">i el correu electrònic són els mitjans </w:t>
      </w:r>
      <w:r w:rsidRPr="005E1D22">
        <w:rPr>
          <w:rFonts w:ascii="Verdana" w:hAnsi="Verdana"/>
          <w:color w:val="000000" w:themeColor="text1"/>
          <w:sz w:val="24"/>
          <w:szCs w:val="24"/>
        </w:rPr>
        <w:t>de comunicació entr</w:t>
      </w:r>
      <w:r w:rsidR="00815AA0" w:rsidRPr="005E1D22">
        <w:rPr>
          <w:rFonts w:ascii="Verdana" w:hAnsi="Verdana"/>
          <w:color w:val="000000" w:themeColor="text1"/>
          <w:sz w:val="24"/>
          <w:szCs w:val="24"/>
        </w:rPr>
        <w:t xml:space="preserve">e la família i l’Escola. </w:t>
      </w:r>
      <w:r w:rsidR="4B72C04D" w:rsidRPr="005E1D22">
        <w:rPr>
          <w:rFonts w:ascii="Verdana" w:hAnsi="Verdana"/>
          <w:color w:val="000000" w:themeColor="text1"/>
          <w:sz w:val="24"/>
          <w:szCs w:val="24"/>
        </w:rPr>
        <w:t>Sempre que al vostre fill/a l’hagi de recollir una persona diferent de l’habitual, o hagi de marxar sol/a cap a casa, també s’utilitzarà aquest canal.</w:t>
      </w:r>
    </w:p>
    <w:p w14:paraId="4AEE43A6" w14:textId="0C3BCC9B" w:rsidR="00935FDA" w:rsidRPr="005E1D22" w:rsidRDefault="00935FDA" w:rsidP="001646ED">
      <w:pPr>
        <w:numPr>
          <w:ilvl w:val="0"/>
          <w:numId w:val="6"/>
        </w:numPr>
        <w:tabs>
          <w:tab w:val="clear" w:pos="720"/>
          <w:tab w:val="num" w:pos="360"/>
        </w:tabs>
        <w:spacing w:line="360" w:lineRule="auto"/>
        <w:ind w:left="357" w:hanging="357"/>
        <w:jc w:val="both"/>
        <w:rPr>
          <w:rFonts w:ascii="Verdana" w:hAnsi="Verdana"/>
          <w:color w:val="000000" w:themeColor="text1"/>
          <w:sz w:val="24"/>
          <w:szCs w:val="24"/>
        </w:rPr>
      </w:pPr>
      <w:r w:rsidRPr="005E1D22">
        <w:rPr>
          <w:rFonts w:ascii="Verdana" w:hAnsi="Verdana"/>
          <w:color w:val="000000" w:themeColor="text1"/>
          <w:sz w:val="24"/>
          <w:szCs w:val="24"/>
        </w:rPr>
        <w:t xml:space="preserve">Les </w:t>
      </w:r>
      <w:r w:rsidR="006F06C7" w:rsidRPr="005E1D22">
        <w:rPr>
          <w:rFonts w:ascii="Verdana" w:hAnsi="Verdana"/>
          <w:color w:val="000000" w:themeColor="text1"/>
          <w:sz w:val="24"/>
          <w:szCs w:val="24"/>
        </w:rPr>
        <w:t>famílies podeu</w:t>
      </w:r>
      <w:r w:rsidRPr="005E1D22">
        <w:rPr>
          <w:rFonts w:ascii="Verdana" w:hAnsi="Verdana"/>
          <w:color w:val="000000" w:themeColor="text1"/>
          <w:sz w:val="24"/>
          <w:szCs w:val="24"/>
        </w:rPr>
        <w:t xml:space="preserve"> sol·licitar a</w:t>
      </w:r>
      <w:r w:rsidR="00385DEA" w:rsidRPr="005E1D22">
        <w:rPr>
          <w:rFonts w:ascii="Verdana" w:hAnsi="Verdana"/>
          <w:color w:val="000000" w:themeColor="text1"/>
          <w:sz w:val="24"/>
          <w:szCs w:val="24"/>
        </w:rPr>
        <w:t xml:space="preserve"> travé</w:t>
      </w:r>
      <w:r w:rsidRPr="005E1D22">
        <w:rPr>
          <w:rFonts w:ascii="Verdana" w:hAnsi="Verdana"/>
          <w:color w:val="000000" w:themeColor="text1"/>
          <w:sz w:val="24"/>
          <w:szCs w:val="24"/>
        </w:rPr>
        <w:t>s de l’agenda</w:t>
      </w:r>
      <w:r w:rsidR="00A073CB" w:rsidRPr="005E1D22">
        <w:rPr>
          <w:rFonts w:ascii="Verdana" w:hAnsi="Verdana"/>
          <w:color w:val="000000" w:themeColor="text1"/>
          <w:sz w:val="24"/>
          <w:szCs w:val="24"/>
        </w:rPr>
        <w:t xml:space="preserve"> o correu electrònic </w:t>
      </w:r>
      <w:r w:rsidRPr="005E1D22">
        <w:rPr>
          <w:rFonts w:ascii="Verdana" w:hAnsi="Verdana"/>
          <w:color w:val="000000" w:themeColor="text1"/>
          <w:sz w:val="24"/>
          <w:szCs w:val="24"/>
        </w:rPr>
        <w:t>entrevista amb l</w:t>
      </w:r>
      <w:r w:rsidR="002F33C5" w:rsidRPr="005E1D22">
        <w:rPr>
          <w:rFonts w:ascii="Verdana" w:hAnsi="Verdana"/>
          <w:color w:val="000000" w:themeColor="text1"/>
          <w:sz w:val="24"/>
          <w:szCs w:val="24"/>
        </w:rPr>
        <w:t>a</w:t>
      </w:r>
      <w:r w:rsidRPr="005E1D22">
        <w:rPr>
          <w:rFonts w:ascii="Verdana" w:hAnsi="Verdana"/>
          <w:color w:val="000000" w:themeColor="text1"/>
          <w:sz w:val="24"/>
          <w:szCs w:val="24"/>
        </w:rPr>
        <w:t xml:space="preserve"> tuto</w:t>
      </w:r>
      <w:r w:rsidR="002F33C5" w:rsidRPr="005E1D22">
        <w:rPr>
          <w:rFonts w:ascii="Verdana" w:hAnsi="Verdana"/>
          <w:color w:val="000000" w:themeColor="text1"/>
          <w:sz w:val="24"/>
          <w:szCs w:val="24"/>
        </w:rPr>
        <w:t>r</w:t>
      </w:r>
      <w:r w:rsidR="00725A9B" w:rsidRPr="005E1D22">
        <w:rPr>
          <w:rFonts w:ascii="Verdana" w:hAnsi="Verdana"/>
          <w:color w:val="000000" w:themeColor="text1"/>
          <w:sz w:val="24"/>
          <w:szCs w:val="24"/>
        </w:rPr>
        <w:t>a</w:t>
      </w:r>
      <w:r w:rsidR="000F3BAA" w:rsidRPr="005E1D22">
        <w:rPr>
          <w:rFonts w:ascii="Verdana" w:hAnsi="Verdana"/>
          <w:color w:val="000000" w:themeColor="text1"/>
          <w:sz w:val="24"/>
          <w:szCs w:val="24"/>
        </w:rPr>
        <w:t xml:space="preserve"> sempre que ho cregueu</w:t>
      </w:r>
      <w:r w:rsidRPr="005E1D22">
        <w:rPr>
          <w:rFonts w:ascii="Verdana" w:hAnsi="Verdana"/>
          <w:color w:val="000000" w:themeColor="text1"/>
          <w:sz w:val="24"/>
          <w:szCs w:val="24"/>
        </w:rPr>
        <w:t xml:space="preserve"> necessari. No cal espera</w:t>
      </w:r>
      <w:r w:rsidR="00EB02BC" w:rsidRPr="005E1D22">
        <w:rPr>
          <w:rFonts w:ascii="Verdana" w:hAnsi="Verdana"/>
          <w:color w:val="000000" w:themeColor="text1"/>
          <w:sz w:val="24"/>
          <w:szCs w:val="24"/>
        </w:rPr>
        <w:t>r</w:t>
      </w:r>
      <w:r w:rsidRPr="005E1D22">
        <w:rPr>
          <w:rFonts w:ascii="Verdana" w:hAnsi="Verdana"/>
          <w:color w:val="000000" w:themeColor="text1"/>
          <w:sz w:val="24"/>
          <w:szCs w:val="24"/>
        </w:rPr>
        <w:t xml:space="preserve"> que </w:t>
      </w:r>
      <w:r w:rsidR="000F3BAA" w:rsidRPr="005E1D22">
        <w:rPr>
          <w:rFonts w:ascii="Verdana" w:hAnsi="Verdana"/>
          <w:color w:val="000000" w:themeColor="text1"/>
          <w:sz w:val="24"/>
          <w:szCs w:val="24"/>
        </w:rPr>
        <w:t>us</w:t>
      </w:r>
      <w:r w:rsidRPr="005E1D22">
        <w:rPr>
          <w:rFonts w:ascii="Verdana" w:hAnsi="Verdana"/>
          <w:color w:val="000000" w:themeColor="text1"/>
          <w:sz w:val="24"/>
          <w:szCs w:val="24"/>
        </w:rPr>
        <w:t xml:space="preserve"> convoqui</w:t>
      </w:r>
      <w:r w:rsidR="000F3BAA" w:rsidRPr="005E1D22">
        <w:rPr>
          <w:rFonts w:ascii="Verdana" w:hAnsi="Verdana"/>
          <w:color w:val="000000" w:themeColor="text1"/>
          <w:sz w:val="24"/>
          <w:szCs w:val="24"/>
        </w:rPr>
        <w:t>n</w:t>
      </w:r>
      <w:r w:rsidRPr="005E1D22">
        <w:rPr>
          <w:rFonts w:ascii="Verdana" w:hAnsi="Verdana"/>
          <w:color w:val="000000" w:themeColor="text1"/>
          <w:sz w:val="24"/>
          <w:szCs w:val="24"/>
        </w:rPr>
        <w:t>.</w:t>
      </w:r>
    </w:p>
    <w:p w14:paraId="31A60CA6" w14:textId="124A8F25" w:rsidR="009E2AF2" w:rsidRPr="005E1D22" w:rsidRDefault="009E2AF2" w:rsidP="001646ED">
      <w:pPr>
        <w:numPr>
          <w:ilvl w:val="0"/>
          <w:numId w:val="6"/>
        </w:numPr>
        <w:tabs>
          <w:tab w:val="clear" w:pos="720"/>
          <w:tab w:val="num" w:pos="360"/>
        </w:tabs>
        <w:spacing w:line="360" w:lineRule="auto"/>
        <w:ind w:left="357" w:hanging="357"/>
        <w:jc w:val="both"/>
        <w:rPr>
          <w:rFonts w:ascii="Verdana" w:hAnsi="Verdana"/>
          <w:color w:val="000000" w:themeColor="text1"/>
          <w:sz w:val="24"/>
          <w:szCs w:val="24"/>
        </w:rPr>
      </w:pPr>
      <w:r w:rsidRPr="005E1D22">
        <w:rPr>
          <w:rFonts w:ascii="Verdana" w:hAnsi="Verdana"/>
          <w:color w:val="000000" w:themeColor="text1"/>
          <w:sz w:val="24"/>
          <w:szCs w:val="24"/>
        </w:rPr>
        <w:t>Només s’administr</w:t>
      </w:r>
      <w:r w:rsidR="00551971" w:rsidRPr="005E1D22">
        <w:rPr>
          <w:rFonts w:ascii="Verdana" w:hAnsi="Verdana"/>
          <w:color w:val="000000" w:themeColor="text1"/>
          <w:sz w:val="24"/>
          <w:szCs w:val="24"/>
        </w:rPr>
        <w:t xml:space="preserve">aran </w:t>
      </w:r>
      <w:r w:rsidR="7DCE0E08" w:rsidRPr="005E1D22">
        <w:rPr>
          <w:rFonts w:ascii="Verdana" w:hAnsi="Verdana"/>
          <w:color w:val="000000" w:themeColor="text1"/>
          <w:sz w:val="24"/>
          <w:szCs w:val="24"/>
        </w:rPr>
        <w:t xml:space="preserve">els </w:t>
      </w:r>
      <w:r w:rsidR="00551971" w:rsidRPr="005E1D22">
        <w:rPr>
          <w:rFonts w:ascii="Verdana" w:hAnsi="Verdana"/>
          <w:color w:val="000000" w:themeColor="text1"/>
          <w:sz w:val="24"/>
          <w:szCs w:val="24"/>
        </w:rPr>
        <w:t>medicaments  que</w:t>
      </w:r>
      <w:r w:rsidRPr="005E1D22">
        <w:rPr>
          <w:rFonts w:ascii="Verdana" w:hAnsi="Verdana"/>
          <w:color w:val="000000" w:themeColor="text1"/>
          <w:sz w:val="24"/>
          <w:szCs w:val="24"/>
        </w:rPr>
        <w:t xml:space="preserve"> vagin acompanyats de la recepta </w:t>
      </w:r>
      <w:r w:rsidR="00C41C2E" w:rsidRPr="005E1D22">
        <w:rPr>
          <w:rFonts w:ascii="Verdana" w:hAnsi="Verdana"/>
          <w:color w:val="000000" w:themeColor="text1"/>
          <w:sz w:val="24"/>
          <w:szCs w:val="24"/>
        </w:rPr>
        <w:t>i</w:t>
      </w:r>
      <w:r w:rsidRPr="005E1D22">
        <w:rPr>
          <w:rFonts w:ascii="Verdana" w:hAnsi="Verdana"/>
          <w:color w:val="000000" w:themeColor="text1"/>
          <w:sz w:val="24"/>
          <w:szCs w:val="24"/>
        </w:rPr>
        <w:t xml:space="preserve"> autorització pertinent.</w:t>
      </w:r>
    </w:p>
    <w:p w14:paraId="4A4011DF" w14:textId="68524A86" w:rsidR="009E2AF2" w:rsidRPr="005E1D22" w:rsidRDefault="009E2AF2" w:rsidP="001646ED">
      <w:pPr>
        <w:numPr>
          <w:ilvl w:val="0"/>
          <w:numId w:val="6"/>
        </w:numPr>
        <w:tabs>
          <w:tab w:val="clear" w:pos="720"/>
          <w:tab w:val="num" w:pos="360"/>
        </w:tabs>
        <w:spacing w:line="360" w:lineRule="auto"/>
        <w:ind w:left="357" w:hanging="357"/>
        <w:jc w:val="both"/>
        <w:rPr>
          <w:rFonts w:ascii="Verdana" w:hAnsi="Verdana"/>
          <w:color w:val="000000" w:themeColor="text1"/>
          <w:sz w:val="24"/>
          <w:szCs w:val="24"/>
        </w:rPr>
      </w:pPr>
      <w:r w:rsidRPr="005E1D22">
        <w:rPr>
          <w:rFonts w:ascii="Verdana" w:hAnsi="Verdana"/>
          <w:color w:val="000000" w:themeColor="text1"/>
          <w:sz w:val="24"/>
          <w:szCs w:val="24"/>
        </w:rPr>
        <w:t xml:space="preserve">Cal que els alumnes portin la bata de l’Escola i l’equipament reglamentari per a fer </w:t>
      </w:r>
      <w:r w:rsidR="00E84F66" w:rsidRPr="005E1D22">
        <w:rPr>
          <w:rFonts w:ascii="Verdana" w:hAnsi="Verdana"/>
          <w:color w:val="000000" w:themeColor="text1"/>
          <w:sz w:val="24"/>
          <w:szCs w:val="24"/>
        </w:rPr>
        <w:t xml:space="preserve">psicomotricitat o </w:t>
      </w:r>
      <w:r w:rsidR="0028169B">
        <w:rPr>
          <w:rFonts w:ascii="Verdana" w:hAnsi="Verdana"/>
          <w:color w:val="000000" w:themeColor="text1"/>
          <w:sz w:val="24"/>
          <w:szCs w:val="24"/>
        </w:rPr>
        <w:t>E</w:t>
      </w:r>
      <w:r w:rsidRPr="005E1D22">
        <w:rPr>
          <w:rFonts w:ascii="Verdana" w:hAnsi="Verdana"/>
          <w:color w:val="000000" w:themeColor="text1"/>
          <w:sz w:val="24"/>
          <w:szCs w:val="24"/>
        </w:rPr>
        <w:t xml:space="preserve">ducació </w:t>
      </w:r>
      <w:r w:rsidR="0028169B">
        <w:rPr>
          <w:rFonts w:ascii="Verdana" w:hAnsi="Verdana"/>
          <w:color w:val="000000" w:themeColor="text1"/>
          <w:sz w:val="24"/>
          <w:szCs w:val="24"/>
        </w:rPr>
        <w:t>F</w:t>
      </w:r>
      <w:r w:rsidRPr="005E1D22">
        <w:rPr>
          <w:rFonts w:ascii="Verdana" w:hAnsi="Verdana"/>
          <w:color w:val="000000" w:themeColor="text1"/>
          <w:sz w:val="24"/>
          <w:szCs w:val="24"/>
        </w:rPr>
        <w:t>ísica.</w:t>
      </w:r>
    </w:p>
    <w:p w14:paraId="1CA3EC84" w14:textId="02C3C771" w:rsidR="006D07A2" w:rsidRPr="005E1D22" w:rsidRDefault="009E2AF2" w:rsidP="001646ED">
      <w:pPr>
        <w:numPr>
          <w:ilvl w:val="0"/>
          <w:numId w:val="6"/>
        </w:numPr>
        <w:tabs>
          <w:tab w:val="clear" w:pos="720"/>
          <w:tab w:val="num" w:pos="360"/>
        </w:tabs>
        <w:spacing w:line="360" w:lineRule="auto"/>
        <w:ind w:left="360" w:hanging="357"/>
        <w:jc w:val="both"/>
        <w:rPr>
          <w:color w:val="000000" w:themeColor="text1"/>
          <w:sz w:val="24"/>
          <w:szCs w:val="24"/>
        </w:rPr>
      </w:pPr>
      <w:r w:rsidRPr="005E1D22">
        <w:rPr>
          <w:rFonts w:ascii="Verdana" w:hAnsi="Verdana"/>
          <w:color w:val="000000" w:themeColor="text1"/>
          <w:sz w:val="24"/>
          <w:szCs w:val="24"/>
        </w:rPr>
        <w:t xml:space="preserve">És </w:t>
      </w:r>
      <w:r w:rsidRPr="005E1D22">
        <w:rPr>
          <w:rFonts w:ascii="Verdana" w:hAnsi="Verdana"/>
          <w:b/>
          <w:color w:val="000000" w:themeColor="text1"/>
          <w:sz w:val="24"/>
          <w:szCs w:val="24"/>
        </w:rPr>
        <w:t>imprescindible</w:t>
      </w:r>
      <w:r w:rsidRPr="005E1D22">
        <w:rPr>
          <w:rFonts w:ascii="Verdana" w:hAnsi="Verdana"/>
          <w:color w:val="000000" w:themeColor="text1"/>
          <w:sz w:val="24"/>
          <w:szCs w:val="24"/>
        </w:rPr>
        <w:t xml:space="preserve"> que per fer qualsevol sortida o activitat fora de l’Escola els </w:t>
      </w:r>
      <w:r w:rsidR="006F06C7" w:rsidRPr="005E1D22">
        <w:rPr>
          <w:rFonts w:ascii="Verdana" w:hAnsi="Verdana"/>
          <w:color w:val="000000" w:themeColor="text1"/>
          <w:sz w:val="24"/>
          <w:szCs w:val="24"/>
        </w:rPr>
        <w:t>alumnes</w:t>
      </w:r>
      <w:r w:rsidRPr="005E1D22">
        <w:rPr>
          <w:rFonts w:ascii="Verdana" w:hAnsi="Verdana"/>
          <w:color w:val="000000" w:themeColor="text1"/>
          <w:sz w:val="24"/>
          <w:szCs w:val="24"/>
        </w:rPr>
        <w:t xml:space="preserve"> </w:t>
      </w:r>
      <w:r w:rsidR="006F06C7" w:rsidRPr="005E1D22">
        <w:rPr>
          <w:rFonts w:ascii="Verdana" w:hAnsi="Verdana"/>
          <w:color w:val="000000" w:themeColor="text1"/>
          <w:sz w:val="24"/>
          <w:szCs w:val="24"/>
        </w:rPr>
        <w:t>tinguin</w:t>
      </w:r>
      <w:r w:rsidRPr="005E1D22">
        <w:rPr>
          <w:rFonts w:ascii="Verdana" w:hAnsi="Verdana"/>
          <w:color w:val="000000" w:themeColor="text1"/>
          <w:sz w:val="24"/>
          <w:szCs w:val="24"/>
        </w:rPr>
        <w:t xml:space="preserve"> signada l’autorització</w:t>
      </w:r>
      <w:r w:rsidR="006F06C7" w:rsidRPr="005E1D22">
        <w:rPr>
          <w:rFonts w:ascii="Verdana" w:hAnsi="Verdana"/>
          <w:color w:val="000000" w:themeColor="text1"/>
          <w:sz w:val="24"/>
          <w:szCs w:val="24"/>
        </w:rPr>
        <w:t xml:space="preserve"> pertinent,</w:t>
      </w:r>
      <w:r w:rsidRPr="005E1D22">
        <w:rPr>
          <w:rFonts w:ascii="Verdana" w:hAnsi="Verdana"/>
          <w:color w:val="000000" w:themeColor="text1"/>
          <w:sz w:val="24"/>
          <w:szCs w:val="24"/>
        </w:rPr>
        <w:t xml:space="preserve"> </w:t>
      </w:r>
      <w:r w:rsidR="006F06C7" w:rsidRPr="005E1D22">
        <w:rPr>
          <w:rFonts w:ascii="Verdana" w:hAnsi="Verdana"/>
          <w:color w:val="000000" w:themeColor="text1"/>
          <w:sz w:val="24"/>
          <w:szCs w:val="24"/>
        </w:rPr>
        <w:t>l’anual o la puntual</w:t>
      </w:r>
      <w:r w:rsidR="001E5DD5">
        <w:rPr>
          <w:rFonts w:ascii="Verdana" w:hAnsi="Verdana"/>
          <w:color w:val="000000" w:themeColor="text1"/>
          <w:sz w:val="24"/>
          <w:szCs w:val="24"/>
        </w:rPr>
        <w:t xml:space="preserve"> telemàtica</w:t>
      </w:r>
      <w:r w:rsidRPr="005E1D22">
        <w:rPr>
          <w:rFonts w:ascii="Verdana" w:hAnsi="Verdana"/>
          <w:color w:val="000000" w:themeColor="text1"/>
          <w:sz w:val="24"/>
          <w:szCs w:val="24"/>
        </w:rPr>
        <w:t>. En cas contrari hauran de romandre a l’Escola.</w:t>
      </w:r>
      <w:r w:rsidR="006F06C7" w:rsidRPr="005E1D22">
        <w:rPr>
          <w:rFonts w:ascii="Verdana" w:hAnsi="Verdana"/>
          <w:color w:val="000000" w:themeColor="text1"/>
          <w:sz w:val="24"/>
          <w:szCs w:val="24"/>
        </w:rPr>
        <w:t xml:space="preserve"> </w:t>
      </w:r>
      <w:r w:rsidR="006D07A2" w:rsidRPr="005E1D22">
        <w:rPr>
          <w:color w:val="000000" w:themeColor="text1"/>
          <w:sz w:val="24"/>
          <w:szCs w:val="24"/>
        </w:rPr>
        <w:t xml:space="preserve">    </w:t>
      </w:r>
    </w:p>
    <w:p w14:paraId="54BBEAD9" w14:textId="0C2320BE" w:rsidR="006D07A2" w:rsidRPr="005E1D22" w:rsidRDefault="6C3D3A54" w:rsidP="001646ED">
      <w:pPr>
        <w:numPr>
          <w:ilvl w:val="0"/>
          <w:numId w:val="6"/>
        </w:numPr>
        <w:tabs>
          <w:tab w:val="clear" w:pos="720"/>
          <w:tab w:val="num" w:pos="360"/>
        </w:tabs>
        <w:spacing w:line="360" w:lineRule="auto"/>
        <w:ind w:left="360" w:hanging="357"/>
        <w:jc w:val="both"/>
        <w:rPr>
          <w:rFonts w:ascii="Verdana" w:eastAsia="Verdana" w:hAnsi="Verdana" w:cs="Verdana"/>
          <w:color w:val="000000" w:themeColor="text1"/>
          <w:sz w:val="24"/>
          <w:szCs w:val="24"/>
        </w:rPr>
      </w:pPr>
      <w:r w:rsidRPr="005E1D22">
        <w:rPr>
          <w:rFonts w:ascii="Verdana" w:hAnsi="Verdana"/>
          <w:color w:val="000000" w:themeColor="text1"/>
          <w:sz w:val="24"/>
          <w:szCs w:val="24"/>
        </w:rPr>
        <w:t>Cal actualitzar les vostres dades personals</w:t>
      </w:r>
      <w:r w:rsidR="6184ECCA" w:rsidRPr="005E1D22">
        <w:rPr>
          <w:rFonts w:ascii="Verdana" w:hAnsi="Verdana"/>
          <w:color w:val="000000" w:themeColor="text1"/>
          <w:sz w:val="24"/>
          <w:szCs w:val="24"/>
        </w:rPr>
        <w:t xml:space="preserve"> sempre que hi hagi canvis</w:t>
      </w:r>
      <w:r w:rsidRPr="005E1D22">
        <w:rPr>
          <w:rFonts w:ascii="Verdana" w:hAnsi="Verdana"/>
          <w:color w:val="000000" w:themeColor="text1"/>
          <w:sz w:val="24"/>
          <w:szCs w:val="24"/>
        </w:rPr>
        <w:t>, així com comunicar possibles al·lèrgies i intoleràncies dels vostres fills/es</w:t>
      </w:r>
      <w:r w:rsidR="68CAB355" w:rsidRPr="005E1D22">
        <w:rPr>
          <w:rFonts w:ascii="Verdana" w:hAnsi="Verdana"/>
          <w:color w:val="000000" w:themeColor="text1"/>
          <w:sz w:val="24"/>
          <w:szCs w:val="24"/>
        </w:rPr>
        <w:t>.</w:t>
      </w:r>
      <w:r w:rsidRPr="005E1D22">
        <w:rPr>
          <w:rFonts w:ascii="Verdana" w:hAnsi="Verdana"/>
          <w:color w:val="000000" w:themeColor="text1"/>
          <w:sz w:val="24"/>
          <w:szCs w:val="24"/>
        </w:rPr>
        <w:t xml:space="preserve"> </w:t>
      </w:r>
      <w:r w:rsidR="0B04BA47" w:rsidRPr="005E1D22">
        <w:rPr>
          <w:rFonts w:ascii="Verdana" w:hAnsi="Verdana"/>
          <w:color w:val="000000" w:themeColor="text1"/>
          <w:sz w:val="24"/>
          <w:szCs w:val="24"/>
        </w:rPr>
        <w:t>H</w:t>
      </w:r>
      <w:r w:rsidR="6259209E" w:rsidRPr="005E1D22">
        <w:rPr>
          <w:rFonts w:ascii="Verdana" w:hAnsi="Verdana"/>
          <w:color w:val="000000" w:themeColor="text1"/>
          <w:sz w:val="24"/>
          <w:szCs w:val="24"/>
        </w:rPr>
        <w:t>o podeu comunicar a</w:t>
      </w:r>
      <w:r w:rsidRPr="005E1D22">
        <w:rPr>
          <w:rFonts w:ascii="Verdana" w:hAnsi="Verdana"/>
          <w:color w:val="000000" w:themeColor="text1"/>
          <w:sz w:val="24"/>
          <w:szCs w:val="24"/>
        </w:rPr>
        <w:t xml:space="preserve"> secretaria</w:t>
      </w:r>
      <w:r w:rsidR="281DE7DB" w:rsidRPr="005E1D22">
        <w:rPr>
          <w:rFonts w:ascii="Verdana" w:hAnsi="Verdana"/>
          <w:color w:val="000000" w:themeColor="text1"/>
          <w:sz w:val="24"/>
          <w:szCs w:val="24"/>
        </w:rPr>
        <w:t xml:space="preserve"> o fer-ho a través de la plataforma </w:t>
      </w:r>
      <w:proofErr w:type="spellStart"/>
      <w:r w:rsidR="281DE7DB" w:rsidRPr="005E1D22">
        <w:rPr>
          <w:rFonts w:ascii="Verdana" w:hAnsi="Verdana"/>
          <w:color w:val="000000" w:themeColor="text1"/>
          <w:sz w:val="24"/>
          <w:szCs w:val="24"/>
        </w:rPr>
        <w:t>Clickedu</w:t>
      </w:r>
      <w:proofErr w:type="spellEnd"/>
      <w:r w:rsidRPr="005E1D22">
        <w:rPr>
          <w:rFonts w:ascii="Verdana" w:hAnsi="Verdana"/>
          <w:color w:val="000000" w:themeColor="text1"/>
          <w:sz w:val="24"/>
          <w:szCs w:val="24"/>
        </w:rPr>
        <w:t>.</w:t>
      </w:r>
    </w:p>
    <w:p w14:paraId="4ADEBB7C" w14:textId="1E41FB9C" w:rsidR="006D07A2" w:rsidRPr="005E1D22" w:rsidRDefault="6C3D3A54" w:rsidP="001646ED">
      <w:pPr>
        <w:numPr>
          <w:ilvl w:val="0"/>
          <w:numId w:val="6"/>
        </w:numPr>
        <w:tabs>
          <w:tab w:val="clear" w:pos="720"/>
          <w:tab w:val="num" w:pos="360"/>
        </w:tabs>
        <w:spacing w:line="360" w:lineRule="auto"/>
        <w:ind w:left="360" w:hanging="357"/>
        <w:jc w:val="both"/>
        <w:rPr>
          <w:color w:val="000000" w:themeColor="text1"/>
          <w:sz w:val="24"/>
          <w:szCs w:val="24"/>
        </w:rPr>
      </w:pPr>
      <w:r w:rsidRPr="005E1D22">
        <w:rPr>
          <w:rFonts w:ascii="Verdana" w:hAnsi="Verdana"/>
          <w:color w:val="000000" w:themeColor="text1"/>
          <w:sz w:val="24"/>
          <w:szCs w:val="24"/>
        </w:rPr>
        <w:t>L’Escola no es fa responsable dels objectes de valor que els alumnes puguin dur al centre.</w:t>
      </w:r>
    </w:p>
    <w:p w14:paraId="572A83C6" w14:textId="725AAB61" w:rsidR="00B87C83" w:rsidRDefault="6C3D3A54" w:rsidP="00B87C83">
      <w:pPr>
        <w:numPr>
          <w:ilvl w:val="0"/>
          <w:numId w:val="6"/>
        </w:numPr>
        <w:tabs>
          <w:tab w:val="clear" w:pos="720"/>
          <w:tab w:val="num" w:pos="360"/>
        </w:tabs>
        <w:spacing w:line="360" w:lineRule="auto"/>
        <w:ind w:left="360" w:hanging="357"/>
        <w:jc w:val="both"/>
        <w:rPr>
          <w:color w:val="000000" w:themeColor="text1"/>
          <w:sz w:val="24"/>
          <w:szCs w:val="24"/>
        </w:rPr>
      </w:pPr>
      <w:r w:rsidRPr="005E1D22">
        <w:rPr>
          <w:rFonts w:ascii="Verdana" w:hAnsi="Verdana"/>
          <w:color w:val="000000" w:themeColor="text1"/>
          <w:sz w:val="24"/>
          <w:szCs w:val="24"/>
        </w:rPr>
        <w:t>Els alumnes d</w:t>
      </w:r>
      <w:r w:rsidR="00D97620" w:rsidRPr="005E1D22">
        <w:rPr>
          <w:rFonts w:ascii="Verdana" w:hAnsi="Verdana"/>
          <w:color w:val="000000" w:themeColor="text1"/>
          <w:sz w:val="24"/>
          <w:szCs w:val="24"/>
        </w:rPr>
        <w:t>’Ed. Inf</w:t>
      </w:r>
      <w:r w:rsidR="00051A0F" w:rsidRPr="005E1D22">
        <w:rPr>
          <w:rFonts w:ascii="Verdana" w:hAnsi="Verdana"/>
          <w:color w:val="000000" w:themeColor="text1"/>
          <w:sz w:val="24"/>
          <w:szCs w:val="24"/>
        </w:rPr>
        <w:t>antil</w:t>
      </w:r>
      <w:r w:rsidR="004A4D97" w:rsidRPr="005E1D22">
        <w:rPr>
          <w:rFonts w:ascii="Verdana" w:hAnsi="Verdana"/>
          <w:color w:val="000000" w:themeColor="text1"/>
          <w:sz w:val="24"/>
          <w:szCs w:val="24"/>
        </w:rPr>
        <w:t xml:space="preserve"> </w:t>
      </w:r>
      <w:r w:rsidR="0028169B">
        <w:rPr>
          <w:rFonts w:ascii="Verdana" w:hAnsi="Verdana"/>
          <w:color w:val="000000" w:themeColor="text1"/>
          <w:sz w:val="24"/>
          <w:szCs w:val="24"/>
        </w:rPr>
        <w:t xml:space="preserve">i Primària </w:t>
      </w:r>
      <w:r w:rsidRPr="005E1D22">
        <w:rPr>
          <w:rFonts w:ascii="Verdana" w:hAnsi="Verdana"/>
          <w:color w:val="000000" w:themeColor="text1"/>
          <w:sz w:val="24"/>
          <w:szCs w:val="24"/>
        </w:rPr>
        <w:t xml:space="preserve">que no els han vingut a buscar els seus familiars entre les </w:t>
      </w:r>
      <w:r w:rsidR="00CF74CC">
        <w:rPr>
          <w:rFonts w:ascii="Verdana" w:hAnsi="Verdana"/>
          <w:color w:val="000000" w:themeColor="text1"/>
          <w:sz w:val="24"/>
          <w:szCs w:val="24"/>
        </w:rPr>
        <w:t>17</w:t>
      </w:r>
      <w:r w:rsidRPr="005E1D22">
        <w:rPr>
          <w:rFonts w:ascii="Verdana" w:hAnsi="Verdana"/>
          <w:color w:val="000000" w:themeColor="text1"/>
          <w:sz w:val="24"/>
          <w:szCs w:val="24"/>
        </w:rPr>
        <w:t xml:space="preserve"> i les </w:t>
      </w:r>
      <w:r w:rsidR="00CF74CC">
        <w:rPr>
          <w:rFonts w:ascii="Verdana" w:hAnsi="Verdana"/>
          <w:color w:val="000000" w:themeColor="text1"/>
          <w:sz w:val="24"/>
          <w:szCs w:val="24"/>
        </w:rPr>
        <w:t>17</w:t>
      </w:r>
      <w:r w:rsidRPr="005E1D22">
        <w:rPr>
          <w:rFonts w:ascii="Verdana" w:hAnsi="Verdana"/>
          <w:color w:val="000000" w:themeColor="text1"/>
          <w:sz w:val="24"/>
          <w:szCs w:val="24"/>
        </w:rPr>
        <w:t>’10 h. restaran a servei d’acollida</w:t>
      </w:r>
      <w:r w:rsidR="002C5DFB" w:rsidRPr="005E1D22">
        <w:rPr>
          <w:rFonts w:ascii="Verdana" w:hAnsi="Verdana"/>
          <w:color w:val="000000" w:themeColor="text1"/>
          <w:sz w:val="24"/>
          <w:szCs w:val="24"/>
        </w:rPr>
        <w:t>.</w:t>
      </w:r>
      <w:r w:rsidR="27DB7987" w:rsidRPr="005E1D22">
        <w:rPr>
          <w:rFonts w:ascii="Verdana" w:hAnsi="Verdana"/>
          <w:color w:val="000000" w:themeColor="text1"/>
          <w:sz w:val="24"/>
          <w:szCs w:val="24"/>
        </w:rPr>
        <w:t xml:space="preserve"> </w:t>
      </w:r>
    </w:p>
    <w:p w14:paraId="0D00B11A" w14:textId="7F5ADBC2" w:rsidR="00022C4A" w:rsidRPr="00B87C83" w:rsidRDefault="00773CE8" w:rsidP="00B87C83">
      <w:pPr>
        <w:numPr>
          <w:ilvl w:val="0"/>
          <w:numId w:val="6"/>
        </w:numPr>
        <w:tabs>
          <w:tab w:val="clear" w:pos="720"/>
          <w:tab w:val="num" w:pos="360"/>
        </w:tabs>
        <w:spacing w:line="360" w:lineRule="auto"/>
        <w:ind w:left="360" w:hanging="357"/>
        <w:jc w:val="both"/>
        <w:rPr>
          <w:color w:val="000000" w:themeColor="text1"/>
          <w:sz w:val="24"/>
          <w:szCs w:val="24"/>
        </w:rPr>
      </w:pPr>
      <w:r>
        <w:rPr>
          <w:noProof/>
          <w:color w:val="000000" w:themeColor="text1"/>
        </w:rPr>
        <mc:AlternateContent>
          <mc:Choice Requires="wpg">
            <w:drawing>
              <wp:anchor distT="0" distB="0" distL="114300" distR="114300" simplePos="0" relativeHeight="251658244" behindDoc="0" locked="0" layoutInCell="1" allowOverlap="1" wp14:anchorId="01661FE8" wp14:editId="13299E1C">
                <wp:simplePos x="0" y="0"/>
                <wp:positionH relativeFrom="column">
                  <wp:posOffset>621030</wp:posOffset>
                </wp:positionH>
                <wp:positionV relativeFrom="paragraph">
                  <wp:posOffset>9787890</wp:posOffset>
                </wp:positionV>
                <wp:extent cx="1303655" cy="737870"/>
                <wp:effectExtent l="0" t="0" r="0" b="0"/>
                <wp:wrapNone/>
                <wp:docPr id="16" name="A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737870"/>
                          <a:chOff x="917" y="6956"/>
                          <a:chExt cx="2053" cy="1162"/>
                        </a:xfrm>
                      </wpg:grpSpPr>
                      <pic:pic xmlns:pic="http://schemas.openxmlformats.org/drawingml/2006/picture">
                        <pic:nvPicPr>
                          <pic:cNvPr id="1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59" y="6956"/>
                            <a:ext cx="56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17" y="7270"/>
                            <a:ext cx="60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59" y="7186"/>
                            <a:ext cx="61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5FFA6" id="Agrupa 16" o:spid="_x0000_s1026" style="position:absolute;margin-left:48.9pt;margin-top:770.7pt;width:102.65pt;height:58.1pt;z-index:251658244" coordorigin="917,6956" coordsize="2053,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&#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659;top:6956;width:569;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">
                  <v:imagedata r:id="rId14" o:title=""/>
                </v:shape>
                <v:shape id="Picture 4" o:spid="_x0000_s1028" type="#_x0000_t75" style="position:absolute;left:917;top:7270;width:608;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">
                  <v:imagedata r:id="rId15" o:title=""/>
                </v:shape>
                <v:shape id="Picture 5" o:spid="_x0000_s1029" type="#_x0000_t75" style="position:absolute;left:2359;top:7186;width:61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">
                  <v:imagedata r:id="rId16" o:title=""/>
                </v:shape>
              </v:group>
            </w:pict>
          </mc:Fallback>
        </mc:AlternateContent>
      </w:r>
      <w:r w:rsidR="6C3D3A54" w:rsidRPr="00B87C83">
        <w:rPr>
          <w:rFonts w:ascii="Verdana" w:hAnsi="Verdana"/>
          <w:color w:val="000000" w:themeColor="text1"/>
          <w:sz w:val="24"/>
          <w:szCs w:val="24"/>
        </w:rPr>
        <w:t>Està prohibit fer ús de qualsevol aparell de fotos i/o vídeo</w:t>
      </w:r>
      <w:r w:rsidR="00B40536">
        <w:rPr>
          <w:rFonts w:ascii="Verdana" w:hAnsi="Verdana"/>
          <w:color w:val="000000" w:themeColor="text1"/>
          <w:sz w:val="24"/>
          <w:szCs w:val="24"/>
        </w:rPr>
        <w:t xml:space="preserve"> d</w:t>
      </w:r>
      <w:r w:rsidR="00644831">
        <w:rPr>
          <w:rFonts w:ascii="Verdana" w:hAnsi="Verdana"/>
          <w:color w:val="000000" w:themeColor="text1"/>
          <w:sz w:val="24"/>
          <w:szCs w:val="24"/>
        </w:rPr>
        <w:t>ins l’àmbit escolar sense autorització prèvia</w:t>
      </w:r>
      <w:r w:rsidR="00022C4A" w:rsidRPr="00B87C83">
        <w:rPr>
          <w:rFonts w:ascii="Verdana" w:hAnsi="Verdana"/>
          <w:color w:val="000000" w:themeColor="text1"/>
          <w:sz w:val="24"/>
          <w:szCs w:val="24"/>
        </w:rPr>
        <w:t>.</w:t>
      </w:r>
      <w:r w:rsidR="00022C4A" w:rsidRPr="00B87C83">
        <w:rPr>
          <w:color w:val="000000" w:themeColor="text1"/>
          <w:sz w:val="24"/>
          <w:szCs w:val="24"/>
        </w:rPr>
        <w:t xml:space="preserve"> </w:t>
      </w:r>
      <w:r w:rsidR="00022C4A" w:rsidRPr="005961AA">
        <w:rPr>
          <w:rFonts w:ascii="Verdana" w:eastAsia="Verdana" w:hAnsi="Verdana" w:cs="Verdana"/>
          <w:sz w:val="24"/>
          <w:szCs w:val="24"/>
          <w:lang w:eastAsia="en-US"/>
        </w:rPr>
        <w:t xml:space="preserve">Us recordem que el dret a la pròpia imatge és un dret </w:t>
      </w:r>
      <w:r w:rsidR="000A031F" w:rsidRPr="005961AA">
        <w:rPr>
          <w:rFonts w:ascii="Verdana" w:eastAsia="Verdana" w:hAnsi="Verdana" w:cs="Verdana"/>
          <w:sz w:val="24"/>
          <w:szCs w:val="24"/>
          <w:lang w:eastAsia="en-US"/>
        </w:rPr>
        <w:t>ind</w:t>
      </w:r>
      <w:r w:rsidR="00EA029B" w:rsidRPr="005961AA">
        <w:rPr>
          <w:rFonts w:ascii="Verdana" w:eastAsia="Verdana" w:hAnsi="Verdana" w:cs="Verdana"/>
          <w:sz w:val="24"/>
          <w:szCs w:val="24"/>
          <w:lang w:eastAsia="en-US"/>
        </w:rPr>
        <w:t>ividual</w:t>
      </w:r>
      <w:r w:rsidR="00022C4A" w:rsidRPr="005961AA">
        <w:rPr>
          <w:rFonts w:ascii="Verdana" w:eastAsia="Verdana" w:hAnsi="Verdana" w:cs="Verdana"/>
          <w:sz w:val="24"/>
          <w:szCs w:val="24"/>
          <w:lang w:eastAsia="en-US"/>
        </w:rPr>
        <w:t xml:space="preserve"> de la persona o dels seus representants.</w:t>
      </w:r>
      <w:r w:rsidR="0018360A" w:rsidRPr="005961AA">
        <w:rPr>
          <w:rFonts w:ascii="Verdana" w:eastAsia="Verdana" w:hAnsi="Verdana" w:cs="Verdana"/>
          <w:sz w:val="24"/>
          <w:szCs w:val="24"/>
          <w:lang w:eastAsia="en-US"/>
        </w:rPr>
        <w:t xml:space="preserve"> </w:t>
      </w:r>
      <w:r w:rsidR="0018360A" w:rsidRPr="00B87C83">
        <w:rPr>
          <w:rFonts w:ascii="Verdana" w:eastAsia="Verdana" w:hAnsi="Verdana" w:cs="Verdana"/>
          <w:sz w:val="24"/>
          <w:szCs w:val="24"/>
          <w:lang w:val="pt-PT" w:eastAsia="en-US"/>
        </w:rPr>
        <w:t xml:space="preserve">És </w:t>
      </w:r>
      <w:r w:rsidR="0018360A" w:rsidRPr="00B87C83">
        <w:rPr>
          <w:rFonts w:ascii="Verdana" w:eastAsia="Verdana" w:hAnsi="Verdana" w:cs="Verdana"/>
          <w:sz w:val="24"/>
          <w:szCs w:val="24"/>
          <w:lang w:val="pt-PT" w:eastAsia="en-US"/>
        </w:rPr>
        <w:lastRenderedPageBreak/>
        <w:t>per això que cal el vostre compromís de</w:t>
      </w:r>
      <w:r w:rsidR="00017FE0" w:rsidRPr="00B87C83">
        <w:rPr>
          <w:rFonts w:ascii="Verdana" w:hAnsi="Verdana"/>
          <w:color w:val="000000" w:themeColor="text1"/>
          <w:sz w:val="24"/>
          <w:szCs w:val="24"/>
        </w:rPr>
        <w:t xml:space="preserve"> no realitz</w:t>
      </w:r>
      <w:r w:rsidR="0018360A" w:rsidRPr="00B87C83">
        <w:rPr>
          <w:rFonts w:ascii="Verdana" w:hAnsi="Verdana"/>
          <w:color w:val="000000" w:themeColor="text1"/>
          <w:sz w:val="24"/>
          <w:szCs w:val="24"/>
        </w:rPr>
        <w:t>ar</w:t>
      </w:r>
      <w:r w:rsidR="00017FE0" w:rsidRPr="00B87C83">
        <w:rPr>
          <w:rFonts w:ascii="Verdana" w:hAnsi="Verdana"/>
          <w:color w:val="000000" w:themeColor="text1"/>
          <w:sz w:val="24"/>
          <w:szCs w:val="24"/>
        </w:rPr>
        <w:t xml:space="preserve"> cap fotografia o captació d’imatge i/o veu que pugui afectar als drets d’intimitat i d’honor de qualsevol persona de l’Escola</w:t>
      </w:r>
      <w:r w:rsidR="00022C4A" w:rsidRPr="00B87C83">
        <w:rPr>
          <w:rFonts w:ascii="Verdana" w:eastAsia="Verdana" w:hAnsi="Verdana" w:cs="Verdana"/>
          <w:sz w:val="24"/>
          <w:szCs w:val="24"/>
          <w:lang w:val="pt-PT" w:eastAsia="en-US"/>
        </w:rPr>
        <w:t xml:space="preserve">. </w:t>
      </w:r>
      <w:r w:rsidR="002721D8" w:rsidRPr="00472DC6">
        <w:rPr>
          <w:rFonts w:ascii="Verdana" w:eastAsia="Verdana" w:hAnsi="Verdana" w:cs="Verdana"/>
          <w:sz w:val="24"/>
          <w:szCs w:val="24"/>
          <w:lang w:val="es-ES" w:eastAsia="en-US"/>
        </w:rPr>
        <w:t>E</w:t>
      </w:r>
      <w:r w:rsidR="00455E5A" w:rsidRPr="00472DC6">
        <w:rPr>
          <w:rFonts w:ascii="Verdana" w:eastAsia="Verdana" w:hAnsi="Verdana" w:cs="Verdana"/>
          <w:sz w:val="24"/>
          <w:szCs w:val="24"/>
          <w:lang w:val="es-ES" w:eastAsia="en-US"/>
        </w:rPr>
        <w:t>n</w:t>
      </w:r>
      <w:r w:rsidR="002721D8" w:rsidRPr="00472DC6">
        <w:rPr>
          <w:rFonts w:ascii="Verdana" w:eastAsia="Verdana" w:hAnsi="Verdana" w:cs="Verdana"/>
          <w:sz w:val="24"/>
          <w:szCs w:val="24"/>
          <w:lang w:val="es-ES" w:eastAsia="en-US"/>
        </w:rPr>
        <w:t xml:space="preserve"> </w:t>
      </w:r>
      <w:proofErr w:type="spellStart"/>
      <w:r w:rsidR="002721D8" w:rsidRPr="00472DC6">
        <w:rPr>
          <w:rFonts w:ascii="Verdana" w:eastAsia="Verdana" w:hAnsi="Verdana" w:cs="Verdana"/>
          <w:sz w:val="24"/>
          <w:szCs w:val="24"/>
          <w:lang w:val="es-ES" w:eastAsia="en-US"/>
        </w:rPr>
        <w:t>cas</w:t>
      </w:r>
      <w:proofErr w:type="spellEnd"/>
      <w:r w:rsidR="002721D8" w:rsidRPr="00472DC6">
        <w:rPr>
          <w:rFonts w:ascii="Verdana" w:eastAsia="Verdana" w:hAnsi="Verdana" w:cs="Verdana"/>
          <w:sz w:val="24"/>
          <w:szCs w:val="24"/>
          <w:lang w:val="es-ES" w:eastAsia="en-US"/>
        </w:rPr>
        <w:t xml:space="preserve"> que </w:t>
      </w:r>
      <w:proofErr w:type="spellStart"/>
      <w:r w:rsidR="002721D8" w:rsidRPr="00472DC6">
        <w:rPr>
          <w:rFonts w:ascii="Verdana" w:eastAsia="Verdana" w:hAnsi="Verdana" w:cs="Verdana"/>
          <w:sz w:val="24"/>
          <w:szCs w:val="24"/>
          <w:lang w:val="es-ES" w:eastAsia="en-US"/>
        </w:rPr>
        <w:t>aix</w:t>
      </w:r>
      <w:r w:rsidR="00455E5A" w:rsidRPr="00472DC6">
        <w:rPr>
          <w:rFonts w:ascii="Verdana" w:eastAsia="Verdana" w:hAnsi="Verdana" w:cs="Verdana"/>
          <w:sz w:val="24"/>
          <w:szCs w:val="24"/>
          <w:lang w:val="es-ES" w:eastAsia="en-US"/>
        </w:rPr>
        <w:t>ò</w:t>
      </w:r>
      <w:proofErr w:type="spellEnd"/>
      <w:r w:rsidR="00455E5A" w:rsidRPr="00472DC6">
        <w:rPr>
          <w:rFonts w:ascii="Verdana" w:eastAsia="Verdana" w:hAnsi="Verdana" w:cs="Verdana"/>
          <w:sz w:val="24"/>
          <w:szCs w:val="24"/>
          <w:lang w:val="es-ES" w:eastAsia="en-US"/>
        </w:rPr>
        <w:t xml:space="preserve"> no es </w:t>
      </w:r>
      <w:proofErr w:type="spellStart"/>
      <w:r w:rsidR="00455E5A" w:rsidRPr="00472DC6">
        <w:rPr>
          <w:rFonts w:ascii="Verdana" w:eastAsia="Verdana" w:hAnsi="Verdana" w:cs="Verdana"/>
          <w:sz w:val="24"/>
          <w:szCs w:val="24"/>
          <w:lang w:val="es-ES" w:eastAsia="en-US"/>
        </w:rPr>
        <w:t>respecti</w:t>
      </w:r>
      <w:proofErr w:type="spellEnd"/>
      <w:r w:rsidR="00455E5A" w:rsidRPr="00472DC6">
        <w:rPr>
          <w:rFonts w:ascii="Verdana" w:eastAsia="Verdana" w:hAnsi="Verdana" w:cs="Verdana"/>
          <w:sz w:val="24"/>
          <w:szCs w:val="24"/>
          <w:lang w:val="es-ES" w:eastAsia="en-US"/>
        </w:rPr>
        <w:t xml:space="preserve">, </w:t>
      </w:r>
      <w:r w:rsidR="00022C4A" w:rsidRPr="00472DC6">
        <w:rPr>
          <w:rFonts w:ascii="Verdana" w:eastAsia="Verdana" w:hAnsi="Verdana" w:cs="Verdana"/>
          <w:sz w:val="24"/>
          <w:szCs w:val="24"/>
          <w:lang w:val="es-ES" w:eastAsia="en-US"/>
        </w:rPr>
        <w:t>PUIGCERVER</w:t>
      </w:r>
      <w:r w:rsidR="00455E5A" w:rsidRPr="00472DC6">
        <w:rPr>
          <w:rFonts w:ascii="Verdana" w:eastAsia="Verdana" w:hAnsi="Verdana" w:cs="Verdana"/>
          <w:sz w:val="24"/>
          <w:szCs w:val="24"/>
          <w:lang w:val="es-ES" w:eastAsia="en-US"/>
        </w:rPr>
        <w:t xml:space="preserve"> </w:t>
      </w:r>
      <w:r w:rsidR="00022C4A" w:rsidRPr="00472DC6">
        <w:rPr>
          <w:rFonts w:ascii="Verdana" w:eastAsia="Verdana" w:hAnsi="Verdana" w:cs="Verdana"/>
          <w:sz w:val="24"/>
          <w:szCs w:val="24"/>
          <w:lang w:val="es-ES" w:eastAsia="en-US"/>
        </w:rPr>
        <w:t>SA no</w:t>
      </w:r>
      <w:r w:rsidR="00455E5A" w:rsidRPr="00472DC6">
        <w:rPr>
          <w:rFonts w:ascii="Verdana" w:eastAsia="Verdana" w:hAnsi="Verdana" w:cs="Verdana"/>
          <w:sz w:val="24"/>
          <w:szCs w:val="24"/>
          <w:lang w:val="es-ES" w:eastAsia="en-US"/>
        </w:rPr>
        <w:t xml:space="preserve"> </w:t>
      </w:r>
      <w:proofErr w:type="spellStart"/>
      <w:r w:rsidR="00455E5A" w:rsidRPr="00472DC6">
        <w:rPr>
          <w:rFonts w:ascii="Verdana" w:eastAsia="Verdana" w:hAnsi="Verdana" w:cs="Verdana"/>
          <w:sz w:val="24"/>
          <w:szCs w:val="24"/>
          <w:lang w:val="es-ES" w:eastAsia="en-US"/>
        </w:rPr>
        <w:t>se’n</w:t>
      </w:r>
      <w:proofErr w:type="spellEnd"/>
      <w:r w:rsidR="009B16D5" w:rsidRPr="00472DC6">
        <w:rPr>
          <w:rFonts w:ascii="Verdana" w:eastAsia="Verdana" w:hAnsi="Verdana" w:cs="Verdana"/>
          <w:sz w:val="24"/>
          <w:szCs w:val="24"/>
          <w:lang w:val="es-ES" w:eastAsia="en-US"/>
        </w:rPr>
        <w:t xml:space="preserve"> fa responsable</w:t>
      </w:r>
      <w:r w:rsidR="00B87C83" w:rsidRPr="00472DC6">
        <w:rPr>
          <w:rFonts w:ascii="Verdana" w:eastAsia="Verdana" w:hAnsi="Verdana" w:cs="Verdana"/>
          <w:sz w:val="24"/>
          <w:szCs w:val="24"/>
          <w:lang w:val="es-ES" w:eastAsia="en-US"/>
        </w:rPr>
        <w:t>.</w:t>
      </w:r>
    </w:p>
    <w:p w14:paraId="0187EBE5" w14:textId="3CBE63CC" w:rsidR="006D07A2" w:rsidRPr="005E1D22" w:rsidRDefault="006D07A2" w:rsidP="00F76102">
      <w:pPr>
        <w:spacing w:line="360" w:lineRule="auto"/>
        <w:jc w:val="both"/>
        <w:rPr>
          <w:color w:val="000000" w:themeColor="text1"/>
          <w:sz w:val="24"/>
          <w:szCs w:val="24"/>
        </w:rPr>
      </w:pPr>
    </w:p>
    <w:p w14:paraId="6744CF64" w14:textId="084B0B7F" w:rsidR="60A84E33" w:rsidRPr="00472DC6" w:rsidRDefault="6C3D3A54" w:rsidP="00EA029B">
      <w:pPr>
        <w:numPr>
          <w:ilvl w:val="0"/>
          <w:numId w:val="6"/>
        </w:numPr>
        <w:tabs>
          <w:tab w:val="clear" w:pos="720"/>
          <w:tab w:val="num" w:pos="360"/>
        </w:tabs>
        <w:spacing w:line="360" w:lineRule="auto"/>
        <w:ind w:left="360" w:hanging="357"/>
        <w:jc w:val="both"/>
        <w:rPr>
          <w:color w:val="000000" w:themeColor="text1"/>
          <w:sz w:val="24"/>
          <w:szCs w:val="24"/>
        </w:rPr>
      </w:pPr>
      <w:r w:rsidRPr="005E1D22">
        <w:rPr>
          <w:rFonts w:ascii="Verdana" w:hAnsi="Verdana"/>
          <w:color w:val="000000" w:themeColor="text1"/>
          <w:sz w:val="24"/>
          <w:szCs w:val="24"/>
        </w:rPr>
        <w:t xml:space="preserve">Us recordem la necessitat de tenir present </w:t>
      </w:r>
      <w:r w:rsidRPr="005E1D22">
        <w:rPr>
          <w:rFonts w:ascii="Verdana" w:hAnsi="Verdana"/>
          <w:i/>
          <w:iCs/>
          <w:color w:val="000000" w:themeColor="text1"/>
          <w:sz w:val="24"/>
          <w:szCs w:val="24"/>
        </w:rPr>
        <w:t>els valors en qu</w:t>
      </w:r>
      <w:r w:rsidR="00274BD4">
        <w:rPr>
          <w:rFonts w:ascii="Verdana" w:hAnsi="Verdana"/>
          <w:i/>
          <w:iCs/>
          <w:color w:val="000000" w:themeColor="text1"/>
          <w:sz w:val="24"/>
          <w:szCs w:val="24"/>
        </w:rPr>
        <w:t>è</w:t>
      </w:r>
      <w:r w:rsidRPr="005E1D22">
        <w:rPr>
          <w:rFonts w:ascii="Verdana" w:hAnsi="Verdana"/>
          <w:i/>
          <w:iCs/>
          <w:color w:val="000000" w:themeColor="text1"/>
          <w:sz w:val="24"/>
          <w:szCs w:val="24"/>
        </w:rPr>
        <w:t xml:space="preserve"> es basa l’Escola</w:t>
      </w:r>
      <w:r w:rsidRPr="005E1D22">
        <w:rPr>
          <w:rFonts w:ascii="Verdana" w:hAnsi="Verdana"/>
          <w:color w:val="000000" w:themeColor="text1"/>
          <w:sz w:val="24"/>
          <w:szCs w:val="24"/>
        </w:rPr>
        <w:t xml:space="preserve"> que podeu consultar a la nostra pàgina web. També us demanem el vostre recolzament en les decisions preses pel col·lectiu de mestres per tal d’evitar la possible desautorització davant dels alumnes, la qual cosa podria alterar el funcionament del centre i el seu procés educatiu.</w:t>
      </w:r>
    </w:p>
    <w:p w14:paraId="62E81001" w14:textId="77777777" w:rsidR="00472DC6" w:rsidRDefault="00472DC6" w:rsidP="00472DC6">
      <w:pPr>
        <w:pStyle w:val="Pargrafdellista"/>
        <w:rPr>
          <w:color w:val="000000" w:themeColor="text1"/>
          <w:sz w:val="24"/>
          <w:szCs w:val="24"/>
        </w:rPr>
      </w:pPr>
    </w:p>
    <w:p w14:paraId="6128523E" w14:textId="1D1B07BB" w:rsidR="00472DC6" w:rsidRPr="00472DC6" w:rsidRDefault="00472DC6" w:rsidP="00EA029B">
      <w:pPr>
        <w:numPr>
          <w:ilvl w:val="0"/>
          <w:numId w:val="6"/>
        </w:numPr>
        <w:tabs>
          <w:tab w:val="clear" w:pos="720"/>
          <w:tab w:val="num" w:pos="360"/>
        </w:tabs>
        <w:spacing w:line="360" w:lineRule="auto"/>
        <w:ind w:left="360" w:hanging="357"/>
        <w:jc w:val="both"/>
        <w:rPr>
          <w:rFonts w:ascii="Verdana" w:hAnsi="Verdana"/>
          <w:color w:val="000000" w:themeColor="text1"/>
          <w:sz w:val="24"/>
          <w:szCs w:val="24"/>
        </w:rPr>
      </w:pPr>
      <w:r w:rsidRPr="00472DC6">
        <w:rPr>
          <w:rFonts w:ascii="Verdana" w:hAnsi="Verdana"/>
          <w:color w:val="000000" w:themeColor="text1"/>
          <w:sz w:val="24"/>
          <w:szCs w:val="24"/>
        </w:rPr>
        <w:t>L’alumnat no pot fer ús del</w:t>
      </w:r>
      <w:r>
        <w:rPr>
          <w:rFonts w:ascii="Verdana" w:hAnsi="Verdana"/>
          <w:color w:val="000000" w:themeColor="text1"/>
          <w:sz w:val="24"/>
          <w:szCs w:val="24"/>
        </w:rPr>
        <w:t xml:space="preserve"> telèfon mòbil ni de rellotges intel·ligents a dins de l’Escola.</w:t>
      </w:r>
    </w:p>
    <w:p w14:paraId="2FA449A6" w14:textId="77777777" w:rsidR="00F76102" w:rsidRPr="00EA029B" w:rsidRDefault="00F76102" w:rsidP="00472DC6">
      <w:pPr>
        <w:spacing w:line="360" w:lineRule="auto"/>
        <w:jc w:val="both"/>
        <w:rPr>
          <w:color w:val="000000" w:themeColor="text1"/>
          <w:sz w:val="24"/>
          <w:szCs w:val="24"/>
        </w:rPr>
      </w:pPr>
    </w:p>
    <w:p w14:paraId="380C3F3B" w14:textId="0D9160C0" w:rsidR="006D07A2" w:rsidRPr="00EA029B" w:rsidRDefault="6C3D3A54" w:rsidP="00EA029B">
      <w:pPr>
        <w:tabs>
          <w:tab w:val="num" w:pos="360"/>
        </w:tabs>
        <w:spacing w:line="360" w:lineRule="auto"/>
        <w:ind w:left="360"/>
        <w:jc w:val="both"/>
        <w:rPr>
          <w:rFonts w:ascii="Verdana" w:hAnsi="Verdana"/>
          <w:color w:val="000000" w:themeColor="text1"/>
          <w:sz w:val="24"/>
          <w:szCs w:val="24"/>
        </w:rPr>
      </w:pPr>
      <w:r w:rsidRPr="005E1D22">
        <w:rPr>
          <w:rFonts w:ascii="Verdana" w:hAnsi="Verdana"/>
          <w:color w:val="000000" w:themeColor="text1"/>
          <w:sz w:val="24"/>
          <w:szCs w:val="24"/>
        </w:rPr>
        <w:t>Agraïm la vostra col·laboració, la tasca educativa dels fills/es us implica a vosaltres com a família i a nosaltres com a docents</w:t>
      </w:r>
      <w:r w:rsidR="146063E5" w:rsidRPr="005E1D22">
        <w:rPr>
          <w:rFonts w:ascii="Verdana" w:hAnsi="Verdana"/>
          <w:color w:val="000000" w:themeColor="text1"/>
          <w:sz w:val="24"/>
          <w:szCs w:val="24"/>
        </w:rPr>
        <w:t xml:space="preserve"> i és molt important que remem en la mateixa direcció.</w:t>
      </w:r>
      <w:r w:rsidRPr="005E1D22">
        <w:rPr>
          <w:rFonts w:ascii="Verdana" w:hAnsi="Verdana"/>
          <w:color w:val="000000" w:themeColor="text1"/>
          <w:sz w:val="24"/>
          <w:szCs w:val="24"/>
        </w:rPr>
        <w:t xml:space="preserve">         </w:t>
      </w:r>
    </w:p>
    <w:p w14:paraId="0073FD9F" w14:textId="77777777" w:rsidR="00EA0395" w:rsidRDefault="00EA0395" w:rsidP="00472DC6">
      <w:pPr>
        <w:tabs>
          <w:tab w:val="num" w:pos="360"/>
        </w:tabs>
        <w:spacing w:line="360" w:lineRule="auto"/>
        <w:rPr>
          <w:rFonts w:ascii="Verdana" w:hAnsi="Verdana"/>
          <w:color w:val="000000" w:themeColor="text1"/>
          <w:sz w:val="24"/>
          <w:szCs w:val="24"/>
        </w:rPr>
      </w:pPr>
    </w:p>
    <w:p w14:paraId="7A479B05" w14:textId="7A53EB3A" w:rsidR="60A84E33" w:rsidRPr="00B34F9B" w:rsidRDefault="6C3D3A54" w:rsidP="00B34F9B">
      <w:pPr>
        <w:tabs>
          <w:tab w:val="num" w:pos="360"/>
        </w:tabs>
        <w:spacing w:line="360" w:lineRule="auto"/>
        <w:ind w:left="360"/>
        <w:jc w:val="right"/>
        <w:rPr>
          <w:rFonts w:ascii="Symbol" w:eastAsia="Symbol" w:hAnsi="Symbol" w:cs="Symbol"/>
          <w:color w:val="000000" w:themeColor="text1"/>
          <w:sz w:val="24"/>
          <w:szCs w:val="24"/>
        </w:rPr>
      </w:pPr>
      <w:r w:rsidRPr="005E1D22">
        <w:rPr>
          <w:rFonts w:ascii="Verdana" w:hAnsi="Verdana"/>
          <w:color w:val="000000" w:themeColor="text1"/>
          <w:sz w:val="24"/>
          <w:szCs w:val="24"/>
        </w:rPr>
        <w:t xml:space="preserve">Equip de </w:t>
      </w:r>
      <w:r w:rsidR="3555A352" w:rsidRPr="005E1D22">
        <w:rPr>
          <w:rFonts w:ascii="Verdana" w:hAnsi="Verdana"/>
          <w:color w:val="000000" w:themeColor="text1"/>
          <w:sz w:val="24"/>
          <w:szCs w:val="24"/>
        </w:rPr>
        <w:t>Coordinació d’EI i EP</w:t>
      </w:r>
    </w:p>
    <w:p w14:paraId="0109E8D4" w14:textId="27371F35" w:rsidR="006D07A2" w:rsidRPr="005E1D22" w:rsidRDefault="006D07A2" w:rsidP="006D07A2">
      <w:pPr>
        <w:pStyle w:val="Capalera"/>
        <w:spacing w:line="300" w:lineRule="exact"/>
        <w:rPr>
          <w:rFonts w:ascii="Verdana" w:hAnsi="Verdana"/>
          <w:color w:val="000000" w:themeColor="text1"/>
          <w:sz w:val="24"/>
          <w:szCs w:val="24"/>
        </w:rPr>
      </w:pPr>
    </w:p>
    <w:p w14:paraId="3D86DB29" w14:textId="50706224" w:rsidR="005210F8" w:rsidRPr="00E34548" w:rsidRDefault="00E34548" w:rsidP="008C4EF6">
      <w:pPr>
        <w:pStyle w:val="Capalera"/>
        <w:spacing w:line="300" w:lineRule="exact"/>
        <w:rPr>
          <w:rFonts w:ascii="Verdana" w:hAnsi="Verdana"/>
          <w:color w:val="000000" w:themeColor="text1"/>
          <w:sz w:val="16"/>
          <w:szCs w:val="16"/>
        </w:rPr>
      </w:pPr>
      <w:r w:rsidRPr="00F76102">
        <w:rPr>
          <w:rFonts w:ascii="Verdana" w:hAnsi="Verdana"/>
          <w:color w:val="7B7B7B" w:themeColor="accent3" w:themeShade="BF"/>
          <w:sz w:val="16"/>
          <w:szCs w:val="16"/>
        </w:rPr>
        <w:t>Cal retornar-ho signat a la tutora</w:t>
      </w:r>
      <w:r w:rsidR="006D07A2" w:rsidRPr="00E34548">
        <w:rPr>
          <w:rFonts w:ascii="Verdana" w:hAnsi="Verdana"/>
          <w:color w:val="000000" w:themeColor="text1"/>
          <w:sz w:val="16"/>
          <w:szCs w:val="16"/>
        </w:rPr>
        <w:t xml:space="preserve"> </w:t>
      </w:r>
    </w:p>
    <w:p w14:paraId="49698003" w14:textId="2056D06E" w:rsidR="00AC2D4B" w:rsidRPr="00B603AC" w:rsidRDefault="00AC2D4B" w:rsidP="008C4EF6">
      <w:pPr>
        <w:pStyle w:val="Capalera"/>
        <w:spacing w:line="300" w:lineRule="exact"/>
        <w:rPr>
          <w:rFonts w:ascii="Verdana" w:hAnsi="Verdana"/>
          <w:b/>
          <w:color w:val="595959"/>
          <w:sz w:val="16"/>
          <w:szCs w:val="16"/>
        </w:rPr>
      </w:pPr>
      <w:r w:rsidRPr="00DA1C6B">
        <w:rPr>
          <w:rFonts w:ascii="Verdana" w:hAnsi="Verdana"/>
          <w:color w:val="7F7F7F"/>
          <w:sz w:val="16"/>
          <w:szCs w:val="16"/>
        </w:rPr>
        <w:t>Aquesta normativa  la poden consultar a</w:t>
      </w:r>
      <w:r>
        <w:rPr>
          <w:rFonts w:ascii="Verdana" w:hAnsi="Verdana"/>
          <w:color w:val="7F7F7F"/>
          <w:sz w:val="16"/>
          <w:szCs w:val="16"/>
        </w:rPr>
        <w:t xml:space="preserve"> </w:t>
      </w:r>
      <w:r w:rsidRPr="00DA1C6B">
        <w:rPr>
          <w:rFonts w:ascii="Verdana" w:hAnsi="Verdana"/>
          <w:color w:val="7F7F7F"/>
          <w:sz w:val="16"/>
          <w:szCs w:val="16"/>
        </w:rPr>
        <w:t>l</w:t>
      </w:r>
      <w:r>
        <w:rPr>
          <w:rFonts w:ascii="Verdana" w:hAnsi="Verdana"/>
          <w:color w:val="7F7F7F"/>
          <w:sz w:val="16"/>
          <w:szCs w:val="16"/>
        </w:rPr>
        <w:t>a pàgina web</w:t>
      </w:r>
      <w:r w:rsidRPr="00DA1C6B">
        <w:rPr>
          <w:rFonts w:ascii="Verdana" w:hAnsi="Verdana"/>
          <w:color w:val="7F7F7F"/>
          <w:sz w:val="16"/>
          <w:szCs w:val="16"/>
        </w:rPr>
        <w:t xml:space="preserve"> </w:t>
      </w:r>
      <w:r>
        <w:rPr>
          <w:rFonts w:ascii="Verdana" w:hAnsi="Verdana"/>
          <w:color w:val="7F7F7F"/>
          <w:sz w:val="16"/>
          <w:szCs w:val="16"/>
        </w:rPr>
        <w:t xml:space="preserve">de l’Escola.         </w:t>
      </w:r>
      <w:r>
        <w:rPr>
          <w:rFonts w:ascii="Verdana" w:hAnsi="Verdana"/>
          <w:b/>
          <w:color w:val="595959"/>
          <w:sz w:val="16"/>
          <w:szCs w:val="16"/>
        </w:rPr>
        <w:t>www.escolapuigcerver.cat</w:t>
      </w:r>
    </w:p>
    <w:p w14:paraId="6F60C210" w14:textId="77777777" w:rsidR="00AC2D4B" w:rsidRPr="00DA1C6B" w:rsidRDefault="00AC2D4B" w:rsidP="008C4EF6"/>
    <w:p w14:paraId="343E2B6A" w14:textId="6E01CAE2" w:rsidR="00A66BDF" w:rsidRDefault="00A66BDF" w:rsidP="00773CE8">
      <w:pPr>
        <w:spacing w:line="300" w:lineRule="exact"/>
        <w:rPr>
          <w:rFonts w:ascii="Verdana" w:hAnsi="Verdana"/>
          <w:color w:val="000000" w:themeColor="text1"/>
          <w:sz w:val="24"/>
          <w:szCs w:val="24"/>
        </w:rPr>
      </w:pPr>
    </w:p>
    <w:p w14:paraId="34361BB8" w14:textId="77777777" w:rsidR="00B34F9B" w:rsidRPr="00283202" w:rsidRDefault="00B34F9B" w:rsidP="008C4EF6">
      <w:pPr>
        <w:spacing w:line="480" w:lineRule="auto"/>
        <w:rPr>
          <w:rFonts w:ascii="Verdana" w:hAnsi="Verdana"/>
          <w:color w:val="000000" w:themeColor="text1"/>
        </w:rPr>
      </w:pPr>
      <w:r w:rsidRPr="00283202">
        <w:rPr>
          <w:rFonts w:ascii="Verdana" w:hAnsi="Verdana"/>
          <w:noProof/>
          <w:color w:val="000000" w:themeColor="text1"/>
          <w:lang w:val="es-ES"/>
        </w:rPr>
        <mc:AlternateContent>
          <mc:Choice Requires="wps">
            <w:drawing>
              <wp:anchor distT="0" distB="0" distL="114300" distR="114300" simplePos="0" relativeHeight="251662341" behindDoc="0" locked="0" layoutInCell="1" allowOverlap="1" wp14:anchorId="635E28A7" wp14:editId="2E4A6B48">
                <wp:simplePos x="0" y="0"/>
                <wp:positionH relativeFrom="margin">
                  <wp:posOffset>1014096</wp:posOffset>
                </wp:positionH>
                <wp:positionV relativeFrom="paragraph">
                  <wp:posOffset>123191</wp:posOffset>
                </wp:positionV>
                <wp:extent cx="4705350" cy="0"/>
                <wp:effectExtent l="0" t="0" r="0" b="0"/>
                <wp:wrapNone/>
                <wp:docPr id="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0535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F230D" id="Line 94" o:spid="_x0000_s1026" style="position:absolute;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9.85pt,9.7pt" to="450.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">
                <v:stroke dashstyle="1 1" endcap="round"/>
                <o:lock v:ext="edit" shapetype="f"/>
                <w10:wrap anchorx="margin"/>
              </v:line>
            </w:pict>
          </mc:Fallback>
        </mc:AlternateContent>
      </w:r>
      <w:r w:rsidRPr="00283202">
        <w:rPr>
          <w:rFonts w:ascii="Verdana" w:hAnsi="Verdana"/>
          <w:color w:val="000000" w:themeColor="text1"/>
        </w:rPr>
        <w:t xml:space="preserve">Alumne/a: </w:t>
      </w:r>
    </w:p>
    <w:p w14:paraId="1AD23B3C" w14:textId="77777777" w:rsidR="00B34F9B" w:rsidRPr="00283202" w:rsidRDefault="00B34F9B" w:rsidP="008C4EF6">
      <w:pPr>
        <w:spacing w:line="480" w:lineRule="auto"/>
        <w:rPr>
          <w:rFonts w:ascii="Verdana" w:hAnsi="Verdana"/>
          <w:color w:val="000000" w:themeColor="text1"/>
        </w:rPr>
      </w:pPr>
      <w:r w:rsidRPr="00283202">
        <w:rPr>
          <w:rFonts w:ascii="Verdana" w:hAnsi="Verdana"/>
          <w:noProof/>
          <w:color w:val="000000" w:themeColor="text1"/>
          <w:lang w:val="es-ES"/>
        </w:rPr>
        <mc:AlternateContent>
          <mc:Choice Requires="wps">
            <w:drawing>
              <wp:anchor distT="0" distB="0" distL="114300" distR="114300" simplePos="0" relativeHeight="251660293" behindDoc="0" locked="0" layoutInCell="1" allowOverlap="1" wp14:anchorId="7802701C" wp14:editId="1093E2E7">
                <wp:simplePos x="0" y="0"/>
                <wp:positionH relativeFrom="margin">
                  <wp:posOffset>671195</wp:posOffset>
                </wp:positionH>
                <wp:positionV relativeFrom="paragraph">
                  <wp:posOffset>143510</wp:posOffset>
                </wp:positionV>
                <wp:extent cx="5038725" cy="0"/>
                <wp:effectExtent l="0" t="0" r="0" b="0"/>
                <wp:wrapNone/>
                <wp:docPr id="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3872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C77AA" id="Line 94" o:spid="_x0000_s1026" style="position:absolute;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85pt,11.3pt" to="449.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">
                <v:stroke dashstyle="1 1" endcap="round"/>
                <o:lock v:ext="edit" shapetype="f"/>
                <w10:wrap anchorx="margin"/>
              </v:line>
            </w:pict>
          </mc:Fallback>
        </mc:AlternateContent>
      </w:r>
      <w:r w:rsidRPr="00283202">
        <w:rPr>
          <w:rFonts w:ascii="Verdana" w:hAnsi="Verdana"/>
          <w:color w:val="000000" w:themeColor="text1"/>
        </w:rPr>
        <w:t xml:space="preserve">En/na:  </w:t>
      </w:r>
    </w:p>
    <w:p w14:paraId="0E373B06" w14:textId="77777777" w:rsidR="00B34F9B" w:rsidRPr="00283202" w:rsidRDefault="00B34F9B" w:rsidP="008C4EF6">
      <w:pPr>
        <w:spacing w:line="480" w:lineRule="auto"/>
        <w:rPr>
          <w:rFonts w:ascii="Verdana" w:hAnsi="Verdana"/>
          <w:color w:val="000000" w:themeColor="text1"/>
        </w:rPr>
      </w:pPr>
      <w:r w:rsidRPr="00283202">
        <w:rPr>
          <w:rFonts w:ascii="Verdana" w:hAnsi="Verdana"/>
          <w:noProof/>
          <w:color w:val="000000" w:themeColor="text1"/>
          <w:lang w:val="es-ES"/>
        </w:rPr>
        <mc:AlternateContent>
          <mc:Choice Requires="wps">
            <w:drawing>
              <wp:anchor distT="0" distB="0" distL="114300" distR="114300" simplePos="0" relativeHeight="251661317" behindDoc="0" locked="0" layoutInCell="1" allowOverlap="1" wp14:anchorId="14746DA5" wp14:editId="519F0F7C">
                <wp:simplePos x="0" y="0"/>
                <wp:positionH relativeFrom="column">
                  <wp:posOffset>504825</wp:posOffset>
                </wp:positionH>
                <wp:positionV relativeFrom="paragraph">
                  <wp:posOffset>132715</wp:posOffset>
                </wp:positionV>
                <wp:extent cx="1714500" cy="0"/>
                <wp:effectExtent l="0" t="0" r="0" b="0"/>
                <wp:wrapNone/>
                <wp:docPr id="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45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56F3B" id="Line 95" o:spid="_x0000_s1026" style="position:absolute;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0.45pt" to="174.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">
                <v:stroke dashstyle="1 1" endcap="round"/>
                <o:lock v:ext="edit" shapetype="f"/>
              </v:line>
            </w:pict>
          </mc:Fallback>
        </mc:AlternateContent>
      </w:r>
      <w:r w:rsidRPr="00283202">
        <w:rPr>
          <w:rFonts w:ascii="Verdana" w:hAnsi="Verdana"/>
          <w:color w:val="000000" w:themeColor="text1"/>
        </w:rPr>
        <w:t xml:space="preserve">DNI:  </w:t>
      </w:r>
    </w:p>
    <w:p w14:paraId="77E020EE" w14:textId="580EF527" w:rsidR="00B34F9B" w:rsidRPr="00283202" w:rsidRDefault="00B34F9B" w:rsidP="008C4EF6">
      <w:pPr>
        <w:pStyle w:val="Textindependent"/>
        <w:spacing w:line="480" w:lineRule="auto"/>
        <w:rPr>
          <w:rFonts w:ascii="Verdana" w:hAnsi="Verdana"/>
          <w:color w:val="000000" w:themeColor="text1"/>
        </w:rPr>
      </w:pPr>
      <w:r w:rsidRPr="00283202">
        <w:rPr>
          <w:rFonts w:ascii="Verdana" w:hAnsi="Verdana"/>
          <w:color w:val="000000" w:themeColor="text1"/>
        </w:rPr>
        <w:t>He rebut i estic assabentat/da de la normativa de curs 202</w:t>
      </w:r>
      <w:r w:rsidR="005961AA">
        <w:rPr>
          <w:rFonts w:ascii="Verdana" w:hAnsi="Verdana"/>
          <w:color w:val="000000" w:themeColor="text1"/>
        </w:rPr>
        <w:t>5</w:t>
      </w:r>
      <w:r w:rsidRPr="00283202">
        <w:rPr>
          <w:rFonts w:ascii="Verdana" w:hAnsi="Verdana"/>
          <w:color w:val="000000" w:themeColor="text1"/>
        </w:rPr>
        <w:t>/2</w:t>
      </w:r>
      <w:r w:rsidR="005961AA">
        <w:rPr>
          <w:rFonts w:ascii="Verdana" w:hAnsi="Verdana"/>
          <w:color w:val="000000" w:themeColor="text1"/>
        </w:rPr>
        <w:t>6</w:t>
      </w:r>
      <w:r w:rsidRPr="00283202">
        <w:rPr>
          <w:rFonts w:ascii="Verdana" w:hAnsi="Verdana"/>
          <w:color w:val="000000" w:themeColor="text1"/>
        </w:rPr>
        <w:t xml:space="preserve"> d’Educació Infantil i Primària de l’Escola </w:t>
      </w:r>
      <w:proofErr w:type="spellStart"/>
      <w:r w:rsidRPr="00283202">
        <w:rPr>
          <w:rFonts w:ascii="Verdana" w:hAnsi="Verdana"/>
          <w:color w:val="000000" w:themeColor="text1"/>
        </w:rPr>
        <w:t>Puigcerver</w:t>
      </w:r>
      <w:proofErr w:type="spellEnd"/>
      <w:r w:rsidRPr="00283202">
        <w:rPr>
          <w:rFonts w:ascii="Verdana" w:hAnsi="Verdana"/>
          <w:color w:val="000000" w:themeColor="text1"/>
        </w:rPr>
        <w:t>.</w:t>
      </w:r>
    </w:p>
    <w:p w14:paraId="6C5C3CCD" w14:textId="389F5936" w:rsidR="00B34F9B" w:rsidRPr="00283202" w:rsidRDefault="00B34F9B" w:rsidP="008C4EF6">
      <w:pPr>
        <w:pStyle w:val="Textindependent"/>
        <w:spacing w:line="480" w:lineRule="auto"/>
        <w:rPr>
          <w:rFonts w:ascii="Verdana" w:hAnsi="Verdana"/>
          <w:color w:val="000000" w:themeColor="text1"/>
        </w:rPr>
      </w:pPr>
      <w:r w:rsidRPr="00283202">
        <w:rPr>
          <w:rFonts w:ascii="Verdana" w:hAnsi="Verdana"/>
          <w:color w:val="000000" w:themeColor="text1"/>
        </w:rPr>
        <w:t>Signatura de la mare</w:t>
      </w:r>
      <w:r w:rsidR="008311A0" w:rsidRPr="00283202">
        <w:rPr>
          <w:rFonts w:ascii="Verdana" w:hAnsi="Verdana"/>
          <w:color w:val="000000" w:themeColor="text1"/>
        </w:rPr>
        <w:t>/</w:t>
      </w:r>
      <w:r w:rsidRPr="00283202">
        <w:rPr>
          <w:rFonts w:ascii="Verdana" w:hAnsi="Verdana"/>
          <w:color w:val="000000" w:themeColor="text1"/>
        </w:rPr>
        <w:t>pare</w:t>
      </w:r>
      <w:r w:rsidR="008311A0" w:rsidRPr="00283202">
        <w:rPr>
          <w:rFonts w:ascii="Verdana" w:hAnsi="Verdana"/>
          <w:color w:val="000000" w:themeColor="text1"/>
        </w:rPr>
        <w:t>/</w:t>
      </w:r>
      <w:r w:rsidRPr="00283202">
        <w:rPr>
          <w:rFonts w:ascii="Verdana" w:hAnsi="Verdana"/>
          <w:color w:val="000000" w:themeColor="text1"/>
        </w:rPr>
        <w:t xml:space="preserve">tutor legal:                                             </w:t>
      </w:r>
    </w:p>
    <w:p w14:paraId="2DE64A70" w14:textId="20F9DB05" w:rsidR="005D716D" w:rsidRPr="00EA029B" w:rsidRDefault="00B34F9B" w:rsidP="00EA029B">
      <w:pPr>
        <w:pStyle w:val="Textindependent"/>
        <w:spacing w:line="480" w:lineRule="auto"/>
        <w:rPr>
          <w:rFonts w:ascii="Verdana" w:hAnsi="Verdana"/>
          <w:color w:val="000000" w:themeColor="text1"/>
          <w:sz w:val="24"/>
          <w:szCs w:val="24"/>
        </w:rPr>
      </w:pPr>
      <w:r w:rsidRPr="00283202">
        <w:rPr>
          <w:rFonts w:ascii="Verdana" w:hAnsi="Verdana"/>
          <w:color w:val="000000" w:themeColor="text1"/>
        </w:rPr>
        <w:t>Data:</w:t>
      </w:r>
      <w:r w:rsidRPr="00283202">
        <w:rPr>
          <w:rFonts w:ascii="Verdana" w:hAnsi="Verdana"/>
          <w:color w:val="000000" w:themeColor="text1"/>
        </w:rPr>
        <w:tab/>
      </w:r>
      <w:r w:rsidRPr="005E1D22">
        <w:rPr>
          <w:rFonts w:ascii="Verdana" w:hAnsi="Verdana"/>
          <w:color w:val="000000" w:themeColor="text1"/>
          <w:sz w:val="24"/>
          <w:szCs w:val="24"/>
        </w:rPr>
        <w:tab/>
      </w:r>
      <w:r w:rsidR="00773CE8">
        <w:rPr>
          <w:rFonts w:ascii="Verdana" w:hAnsi="Verdana"/>
          <w:noProof/>
          <w:color w:val="000000" w:themeColor="text1"/>
          <w:sz w:val="24"/>
          <w:szCs w:val="24"/>
        </w:rPr>
        <w:drawing>
          <wp:anchor distT="0" distB="0" distL="114300" distR="114300" simplePos="0" relativeHeight="251658245" behindDoc="0" locked="0" layoutInCell="1" allowOverlap="1" wp14:anchorId="1483C315" wp14:editId="088D54A0">
            <wp:simplePos x="0" y="0"/>
            <wp:positionH relativeFrom="margin">
              <wp:posOffset>-142875</wp:posOffset>
            </wp:positionH>
            <wp:positionV relativeFrom="margin">
              <wp:posOffset>8566785</wp:posOffset>
            </wp:positionV>
            <wp:extent cx="1175385" cy="781685"/>
            <wp:effectExtent l="0" t="0" r="5715" b="0"/>
            <wp:wrapSquare wrapText="bothSides"/>
            <wp:docPr id="3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5385" cy="781685"/>
                    </a:xfrm>
                    <a:prstGeom prst="rect">
                      <a:avLst/>
                    </a:prstGeom>
                    <a:noFill/>
                  </pic:spPr>
                </pic:pic>
              </a:graphicData>
            </a:graphic>
          </wp:anchor>
        </w:drawing>
      </w:r>
    </w:p>
    <w:sectPr w:rsidR="005D716D" w:rsidRPr="00EA029B" w:rsidSect="00AC5981">
      <w:headerReference w:type="default" r:id="rId18"/>
      <w:footerReference w:type="even" r:id="rId19"/>
      <w:footerReference w:type="default" r:id="rId20"/>
      <w:pgSz w:w="11906" w:h="16838" w:code="9"/>
      <w:pgMar w:top="1797" w:right="1423" w:bottom="964" w:left="1418" w:header="34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B70D9" w14:textId="77777777" w:rsidR="00102E67" w:rsidRDefault="00102E67">
      <w:r>
        <w:separator/>
      </w:r>
    </w:p>
  </w:endnote>
  <w:endnote w:type="continuationSeparator" w:id="0">
    <w:p w14:paraId="3DDCFBF3" w14:textId="77777777" w:rsidR="00102E67" w:rsidRDefault="00102E67">
      <w:r>
        <w:continuationSeparator/>
      </w:r>
    </w:p>
  </w:endnote>
  <w:endnote w:type="continuationNotice" w:id="1">
    <w:p w14:paraId="47388A95" w14:textId="77777777" w:rsidR="00102E67" w:rsidRDefault="00102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52172" w14:textId="77777777" w:rsidR="00773CE8" w:rsidRPr="004D65E7" w:rsidRDefault="00773CE8" w:rsidP="00773CE8">
    <w:pPr>
      <w:pStyle w:val="Peu"/>
      <w:spacing w:line="360" w:lineRule="auto"/>
      <w:ind w:left="-567"/>
      <w:jc w:val="right"/>
      <w:rPr>
        <w:color w:val="595959"/>
        <w:lang w:val="fr-FR"/>
      </w:rPr>
    </w:pPr>
    <w:r w:rsidRPr="002D3B1C">
      <w:rPr>
        <w:rFonts w:ascii="Verdana" w:hAnsi="Verdana"/>
        <w:color w:val="595959"/>
        <w:sz w:val="12"/>
        <w:szCs w:val="12"/>
      </w:rPr>
      <w:t>CENTRE CONCERTAT PER LA GENERALITAT DE CATALUNYA</w:t>
    </w:r>
  </w:p>
  <w:p w14:paraId="177145E7" w14:textId="0B506850" w:rsidR="00773CE8" w:rsidRDefault="00773CE8">
    <w:pPr>
      <w:pStyle w:val="Peu"/>
    </w:pPr>
    <w:r>
      <w:rPr>
        <w:noProof/>
      </w:rPr>
      <mc:AlternateContent>
        <mc:Choice Requires="wpg">
          <w:drawing>
            <wp:anchor distT="0" distB="0" distL="114300" distR="114300" simplePos="0" relativeHeight="251658244" behindDoc="0" locked="0" layoutInCell="1" allowOverlap="1" wp14:anchorId="01661FE8" wp14:editId="2163C384">
              <wp:simplePos x="0" y="0"/>
              <wp:positionH relativeFrom="column">
                <wp:posOffset>621030</wp:posOffset>
              </wp:positionH>
              <wp:positionV relativeFrom="paragraph">
                <wp:posOffset>9787890</wp:posOffset>
              </wp:positionV>
              <wp:extent cx="1303655" cy="737870"/>
              <wp:effectExtent l="0" t="0" r="0" b="0"/>
              <wp:wrapNone/>
              <wp:docPr id="24" name="A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737870"/>
                        <a:chOff x="917" y="6956"/>
                        <a:chExt cx="2053" cy="1162"/>
                      </a:xfrm>
                    </wpg:grpSpPr>
                    <pic:pic xmlns:pic="http://schemas.openxmlformats.org/drawingml/2006/picture">
                      <pic:nvPicPr>
                        <pic:cNvPr id="25"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59" y="6956"/>
                          <a:ext cx="56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7" y="7270"/>
                          <a:ext cx="60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359" y="7186"/>
                          <a:ext cx="61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CB4D1E" id="Agrupa 24" o:spid="_x0000_s1026" style="position:absolute;margin-left:48.9pt;margin-top:770.7pt;width:102.65pt;height:58.1pt;z-index:251658244" coordorigin="917,6956" coordsize="2053,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hL/gqH&#10;4yMWleCfCsbZWaabU51z02KI4z/5El/Kvu2vy3/4KQa0+pftBxWhclNP0i3gC54BZnkJx6/OPyFc&#10;2IdqbPfyOmqmNi30Tf8AX3nyvRRRXkH6cFFFFABRRRQAUUUUAFFFFABRRRQAUUUUAAODmv2r/Z28&#10;YSePPgf4K1uZt9zcabEs7/3pUHlufxZTX4qV+qf/AATr1r+1P2cLW23Bv7O1O6tcA/dyVlwf+/uf&#10;xrswrtNo+V4ip82GjPs/zPp2iiivUPz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ya/b/ACT+074hz0FtaY/78JX6y1+Vv/BRbTGsP2jbicjAvdMtZx7gBo//AGma5MV8B9Nw&#10;87Yx/wCF/mj5hoooryj9HCiiigAooooAKKKKACiiigAooooAKKKKACv0x/4Jjk/8KR8Qj+H/AISC&#10;X/0nt6/M6v1L/wCCcWkf2b+zubjZt+36vc3Gf72Fjjz/AOQ8fhXVhv4h85n7SwTXdo+paKKK9Y/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7/gqJ4RkXUfBPidFzE8U+nS&#10;tjoVIkT890n5V+gNeE/trfDc/En9nzxBFBF5uoaSBq1sAuTmIEuB7mMyAY7kVjWjzQaPVyuusPjK&#10;c3te336H5C0UUV4p+sBRRRQAUUUUAFFFFABRRRQAUUUUAFFFFAB1r9m/2WfCTeCv2ffA+mSR+VN/&#10;ZyXMqYAIeYmVgcdwXx+Ffk78D/h7L8VPix4Y8MpE0sN7eoLnbn5YFO6VsjphA3P0r9s4IUtoY4o1&#10;CRooVVHQAdBXoYWO8j4riOurU6C9f0X6klFFFegfD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O3&#10;7fPiN9A/Zp1+KNikmpT21kGHoZQ7D8VRh+NfkxX6W/8ABTi+eH4M+HbVWKrNriMwB6hYJuD+LfpX&#10;5pV5WJd6h+k8PwUcHfu3/kFFFFch9IFFFFABRRRQAUUUUAFFFFABRRRQAUUUUAfa3/BL/wATta+P&#10;/GHh8yER3unR3qoTxuikC5+uJv0r9Gq/Kz/gnXeNa/tHW0YPFxpl1EfoArf+yiv1Tr1sM70z80z6&#10;CjjW+6T/AE/QKKKK6j50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n/gp3&#10;bM3wf8M3H8Ka4qH6tBKf/ZTX5q1+sH/BQPQG1r9mrWbhELtpt3a3mByQPMEZP4CQ/hmvyfrysSrV&#10;D9KyCXNg7dm/8wooorkPowooooAKKKKACiiigAooooAKKKKACiiigD6b/wCCdtq1x+0hZyKCRBpt&#10;1I3sNoX/ANmFfqrX5uf8EwvDpvPif4r1sqSljpS2uewaaVWH44hb9a/SOvWwytTPzXP5KWNa7Jf5&#10;/qFFFFdR84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659;top:6956;width:569;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">
                <v:imagedata r:id="rId4" o:title=""/>
              </v:shape>
              <v:shape id="Picture 16" o:spid="_x0000_s1028" type="#_x0000_t75" style="position:absolute;left:917;top:7270;width:608;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">
                <v:imagedata r:id="rId5" o:title=""/>
              </v:shape>
              <v:shape id="Picture 17" o:spid="_x0000_s1029" type="#_x0000_t75" style="position:absolute;left:2359;top:7186;width:61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">
                <v:imagedata r:id="rId6" o:title=""/>
              </v:shape>
            </v:group>
          </w:pict>
        </mc:Fallback>
      </mc:AlternateContent>
    </w:r>
    <w:r>
      <w:rPr>
        <w:noProof/>
      </w:rPr>
      <mc:AlternateContent>
        <mc:Choice Requires="wpg">
          <w:drawing>
            <wp:anchor distT="0" distB="0" distL="114300" distR="114300" simplePos="0" relativeHeight="251658243" behindDoc="0" locked="0" layoutInCell="1" allowOverlap="1" wp14:anchorId="01661FE8" wp14:editId="7A5D83FD">
              <wp:simplePos x="0" y="0"/>
              <wp:positionH relativeFrom="column">
                <wp:posOffset>621030</wp:posOffset>
              </wp:positionH>
              <wp:positionV relativeFrom="paragraph">
                <wp:posOffset>9787890</wp:posOffset>
              </wp:positionV>
              <wp:extent cx="1303655" cy="737870"/>
              <wp:effectExtent l="0" t="0" r="0" b="0"/>
              <wp:wrapNone/>
              <wp:docPr id="20" name="A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737870"/>
                        <a:chOff x="917" y="6956"/>
                        <a:chExt cx="2053" cy="1162"/>
                      </a:xfrm>
                    </wpg:grpSpPr>
                    <pic:pic xmlns:pic="http://schemas.openxmlformats.org/drawingml/2006/picture">
                      <pic:nvPicPr>
                        <pic:cNvPr id="2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59" y="6956"/>
                          <a:ext cx="56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7" y="7270"/>
                          <a:ext cx="60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359" y="7186"/>
                          <a:ext cx="61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DC004E" id="Agrupa 20" o:spid="_x0000_s1026" style="position:absolute;margin-left:48.9pt;margin-top:770.7pt;width:102.65pt;height:58.1pt;z-index:251658243" coordorigin="917,6956" coordsize="2053,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hL/gqH4yMWleCf&#10;CsbZWaabU51z02KI4z/5El/Kvu2vy3/4KQa0+pftBxWhclNP0i3gC54BZnkJx6/OPyFc2IdqbPfy&#10;OmqmNi30Tf8AX3nyvRRRXkH6cFFFFABRRRQAUUUUAFFFFABRRRQAUUUUAAODmv2r/Z28YSePPgf4&#10;K1uZt9zcabEs7/3pUHlufxZTX4qV+qf/AATr1r+1P2cLW23Bv7O1O6tcA/dyVlwf+/ufxrswrtNo&#10;+V4ip82GjPs/zPp2iiivUPz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y&#10;a/b/ACT+074hz0FtaY/78JX6y1+Vv/BRbTGsP2jbicjAvdMtZx7gBo//AGma5MV8B9Nw87Yx/wCF&#10;/mj5hoooryj9HCiiigAooooAKKKKACiiigAooooAKKKKACv0x/4Jjk/8KR8Qj+H/AISCX/0nt6/M&#10;6v1L/wCCcWkf2b+zubjZt+36vc3Gf72Fjjz/AOQ8fhXVhv4h85n7SwTXdo+paKKK9Y/N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P7/gqJ4RkXUfBPidFzE8U+nStjoVIkT8&#10;90n5V+gNeE/trfDc/En9nzxBFBF5uoaSBq1sAuTmIEuB7mMyAY7kVjWjzQaPVyuusPjKc3te336H&#10;5C0UUV4p+sBRRRQAUUUUAFFFFABRRRQAUUUUAFFFFAB1r9m/2WfCTeCv2ffA+mSR+VN/ZyXMqYAI&#10;eYmVgcdwXx+Ffk78D/h7L8VPix4Y8MpE0sN7eoLnbn5YFO6VsjphA3P0r9s4IUtoY4o1CRooVVHQ&#10;AdBXoYWO8j4riOurU6C9f0X6klFFFegfD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O37fPiN9A/&#10;Zp1+KNikmpT21kGHoZQ7D8VRh+NfkxX6W/8ABTi+eH4M+HbVWKrNriMwB6hYJuD+LfpX5pV5WJd6&#10;h+k8PwUcHfu3/kFFFFch9IFFFFABRRRQAUUUUAFFFFABRRRQAUUUUAfa3/BL/wATta+P/GHh8yER&#10;3unR3qoTxuikC5+uJv0r9Gq/Kz/gnXeNa/tHW0YPFxpl1EfoArf+yiv1Tr1sM70z80z6CjjW+6T/&#10;AE/QKKKK6j50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jn/gp3bM3wf8M3&#10;H8Ka4qH6tBKf/ZTX5q1+sH/BQPQG1r9mrWbhELtpt3a3mByQPMEZP4CQ/hmvyfrysSrVD9KyCXNg&#10;7dm/8wooorkPowooooAKKKKACiiigAooooAKKKKACiiigD6b/wCCdtq1x+0hZyKCRBpt1I3sNoX/&#10;ANmFfqrX5uf8EwvDpvPif4r1sqSljpS2uewaaVWH44hb9a/SOvWwytTPzXP5KWNa7Jf5/qFFFFdR&#10;84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">
              <v:shape id="Picture 11" o:spid="_x0000_s1027" type="#_x0000_t75" style="position:absolute;left:1659;top:6956;width:569;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">
                <v:imagedata r:id="rId4" o:title=""/>
              </v:shape>
              <v:shape id="Picture 12" o:spid="_x0000_s1028" type="#_x0000_t75" style="position:absolute;left:917;top:7270;width:608;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">
                <v:imagedata r:id="rId5" o:title=""/>
              </v:shape>
              <v:shape id="Picture 13" o:spid="_x0000_s1029" type="#_x0000_t75" style="position:absolute;left:2359;top:7186;width:61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">
                <v:imagedata r:id="rId6"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4E8B4" w14:textId="1E11A233" w:rsidR="00773CE8" w:rsidRDefault="00773CE8">
    <w:pPr>
      <w:pStyle w:val="Peu"/>
    </w:pPr>
    <w:r>
      <w:rPr>
        <w:noProof/>
      </w:rPr>
      <mc:AlternateContent>
        <mc:Choice Requires="wpg">
          <w:drawing>
            <wp:anchor distT="0" distB="0" distL="114300" distR="114300" simplePos="0" relativeHeight="251658242" behindDoc="0" locked="0" layoutInCell="1" allowOverlap="1" wp14:anchorId="01661FE8" wp14:editId="27485C82">
              <wp:simplePos x="0" y="0"/>
              <wp:positionH relativeFrom="column">
                <wp:posOffset>621030</wp:posOffset>
              </wp:positionH>
              <wp:positionV relativeFrom="paragraph">
                <wp:posOffset>9787890</wp:posOffset>
              </wp:positionV>
              <wp:extent cx="1303655" cy="737870"/>
              <wp:effectExtent l="0" t="0" r="0" b="0"/>
              <wp:wrapNone/>
              <wp:docPr id="12" name="Agrup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737870"/>
                        <a:chOff x="917" y="6956"/>
                        <a:chExt cx="2053" cy="1162"/>
                      </a:xfrm>
                    </wpg:grpSpPr>
                    <pic:pic xmlns:pic="http://schemas.openxmlformats.org/drawingml/2006/picture">
                      <pic:nvPicPr>
                        <pic:cNvPr id="13"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59" y="6956"/>
                          <a:ext cx="56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7" y="7270"/>
                          <a:ext cx="60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359" y="7186"/>
                          <a:ext cx="61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689872" id="Agrupa 12" o:spid="_x0000_s1026" style="position:absolute;margin-left:48.9pt;margin-top:770.7pt;width:102.65pt;height:58.1pt;z-index:251658242" coordorigin="917,6956" coordsize="2053,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4S/4Kh+MjFpXg&#10;nwrG2Vmmm1Odc9NiiOM/+RJfyr7tr8t/+CkGtPqX7QcVoXJTT9It4AueAWZ5Ccevzj8hXNiHamz3&#10;8jpqpjYt9E3/AF958r0UUV5B+nBRRRQAUUUUAFFFFABRRRQAUUUUAFFFFAADg5r9q/2dvGEnjz4H&#10;+Ctbmbfc3GmxLO/96VB5bn8WU1+Klfqn/wAE69a/tT9nC1ttwb+ztTurXAP3clZcH/v7n8a7MK7T&#10;aPleIqfNhoz7P8z6dooor1D88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8mv2/wAk/tO+Ic9BbWmP+/CV+stflb/wUW0xrD9o24nIwL3TLWce4AaP/wBpmuTFfAfTcPO2Mf8A&#10;hf5o+YaKKK8o/RwooooAKKKKACiiigAooooAKKKKACiiigAr9Mf+CY5P/CkfEI/h/wCEgl/9J7ev&#10;zOr9S/8AgnFpH9m/s7m42bft+r3Nxn+9hY48/wDkPH4V1Yb+IfOZ+0sE13aPqWiiivWPz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z+/4KieEZF1HwT4nRcxPFPp0rY6FSJE&#10;/PdJ+VfoDXhP7a3w3PxJ/Z88QRQRebqGkgatbALk5iBLge5jMgGO5FY1o80Gj1crrrD4ynN7Xt9+&#10;h+QtFFFeKfrAUUUUAFFFFABRRRQAUUUUAFFFFABRRRQAda/Zv9lnwk3gr9n3wPpkkflTf2clzKmA&#10;CHmJlYHHcF8fhX5O/A/4ey/FT4seGPDKRNLDe3qC525+WBTulbI6YQNz9K/bOCFLaGOKNQkaKFVR&#10;0AHQV6GFjvI+K4jrq1OgvX9F+pJRRRXoHw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zt+3z4jfQ&#10;P2adfijYpJqU9tZBh6GUOw/FUYfjX5MV+lv/AAU4vnh+DPh21Viqza4jMAeoWCbg/i36V+aVeViX&#10;eofpPD8FHB37t/5BRRRXIfSBRRRQAUUUUAFFFFABRRRQAUUUUAFFFFAH2t/wS/8AE7Wvj/xh4fMh&#10;Ed7p0d6qE8bopAufrib9K/Rqvys/4J13jWv7R1tGDxcaZdRH6AK3/sor9U69bDO9M/NM+go41vuk&#10;/wBP0Ciiiuo+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45/4Kd2zN8H/D&#10;Nx/CmuKh+rQSn/2U1+atfrB/wUD0Bta/Zq1m4RC7abd2t5gckDzBGT+AkP4Zr8n68rEq1Q/Ssglz&#10;YO3Zv/MKKKK5D6MKKKKACiiigAooooAKKKKACiiigAooooA+m/8AgnbatcftIWcigkQabdSN7DaF&#10;/wDZhX6q1+bn/BMLw6bz4n+K9bKkpY6UtrnsGmlVh+OIW/Wv0jr1sMrUz81z+SljWuyX+f6hRRRX&#10;UfO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59;top:6956;width:569;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">
                <v:imagedata r:id="rId4" o:title=""/>
              </v:shape>
              <v:shape id="Picture 8" o:spid="_x0000_s1028" type="#_x0000_t75" style="position:absolute;left:917;top:7270;width:608;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">
                <v:imagedata r:id="rId5" o:title=""/>
              </v:shape>
              <v:shape id="Picture 9" o:spid="_x0000_s1029" type="#_x0000_t75" style="position:absolute;left:2359;top:7186;width:61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">
                <v:imagedata r:id="rId6" o:title=""/>
              </v:shape>
            </v:group>
          </w:pict>
        </mc:Fallback>
      </mc:AlternateContent>
    </w:r>
    <w:r>
      <w:rPr>
        <w:noProof/>
      </w:rPr>
      <mc:AlternateContent>
        <mc:Choice Requires="wpg">
          <w:drawing>
            <wp:anchor distT="0" distB="0" distL="114300" distR="114300" simplePos="0" relativeHeight="251658241" behindDoc="0" locked="0" layoutInCell="1" allowOverlap="1" wp14:anchorId="01661FE8" wp14:editId="43A38AA9">
              <wp:simplePos x="0" y="0"/>
              <wp:positionH relativeFrom="column">
                <wp:posOffset>621030</wp:posOffset>
              </wp:positionH>
              <wp:positionV relativeFrom="paragraph">
                <wp:posOffset>9787890</wp:posOffset>
              </wp:positionV>
              <wp:extent cx="1303655" cy="737870"/>
              <wp:effectExtent l="0" t="0" r="0" b="0"/>
              <wp:wrapNone/>
              <wp:docPr id="8" name="A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737870"/>
                        <a:chOff x="917" y="6956"/>
                        <a:chExt cx="2053" cy="1162"/>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59" y="6956"/>
                          <a:ext cx="569"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7" y="7270"/>
                          <a:ext cx="60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359" y="7186"/>
                          <a:ext cx="61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E5F20F" id="Agrupa 8" o:spid="_x0000_s1026" style="position:absolute;margin-left:48.9pt;margin-top:770.7pt;width:102.65pt;height:58.1pt;z-index:251658241" coordorigin="917,6956" coordsize="2053,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Ev+CofjIxaV&#10;4J8KxtlZpptTnXPTYojjP/kSX8q+7a/Lf/gpBrT6l+0HFaFyU0/SLeALngFmeQnHr84/IVzYh2ps&#10;9/I6aqY2LfRN/wBfefK9FFFeQfpwUUUUAFFFFABRRRQAUUUUAFFFFABRRRQAA4Oa/av9nbxhJ48+&#10;B/grW5m33NxpsSzv/elQeW5/FlNfipX6p/8ABOvWv7U/ZwtbbcG/s7U7q1wD93JWXB/7+5/GuzCu&#10;02j5XiKnzYaM+z/M+naKKK9Q/P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Jr9v8AJP7TviHPQW1pj/vwlfrLX5W/8FFtMaw/aNuJyMC90y1nHuAGj/8AaZrkxXwH03DztjH/&#10;AIX+aPmGiiivKP0cKKKKACiiigAooooAKKKKACiiigAooooAK/TH/gmOT/wpHxCP4f8AhIJf/Se3&#10;r8zq/Uv/AIJxaR/Zv7O5uNm37fq9zcZ/vYWOPP8A5Dx+FdWG/iHzmftLBNd2j6looor1j81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v+ConhGRdR8E+J0XMTxT6dK2OhUi&#10;RPz3SflX6A14T+2t8Nz8Sf2fPEEUEXm6hpIGrWwC5OYgS4HuYzIBjuRWNaPNBo9XK66w+Mpze17f&#10;fofkLRRRXin6wFFFFABRRRQAUUUUAFFFFABRRRQAUUUUAHWv2b/ZZ8JN4K/Z98D6ZJH5U39nJcyp&#10;gAh5iZWBx3BfH4V+TvwP+HsvxU+LHhjwykTSw3t6guduflgU7pWyOmEDc/Sv2zghS2hjijUJGihV&#10;UdAB0FehhY7yPiuI66tToL1/RfqSUUUV6B8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7ft8+I3&#10;0D9mnX4o2KSalPbWQYehlDsPxVGH41+TFfpb/wAFOL54fgz4dtVYqs2uIzAHqFgm4P4t+lfmlXlY&#10;l3qH6Tw/BRwd+7f+QUUUVyH0gUUUUAFFFFABRRRQAUUUUAFFFFABRRRQB9rf8Ev/ABO1r4/8YeHz&#10;IRHe6dHeqhPG6KQLn64m/Sv0ar8rP+Cdd41r+0dbRg8XGmXUR+gCt/7KK/VOvWwzvTPzTPoKONb7&#10;pP8AT9AooorqPn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Of+CndszfB/&#10;wzcfwpriofq0Ep/9lNfmrX6wf8FA9AbWv2atZuEQu2m3dreYHJA8wRk/gJD+Ga/J+vKxKtUP0rIJ&#10;c2Dt2b/zCiiiuQ+jCiiigAooooAKKKKACiiigAooooAKKKKAPpv/AIJ22rXH7SFnIoJEGm3Ujew2&#10;hf8A2YV+qtfm5/wTC8Om8+J/ivWypKWOlLa57BppVYfjiFv1r9I69bDK1M/Nc/kpY1rsl/n+oUUU&#10;V1Hz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">
              <v:shape id="Picture 3" o:spid="_x0000_s1027" type="#_x0000_t75" style="position:absolute;left:1659;top:6956;width:569;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">
                <v:imagedata r:id="rId4" o:title=""/>
              </v:shape>
              <v:shape id="Picture 4" o:spid="_x0000_s1028" type="#_x0000_t75" style="position:absolute;left:917;top:7270;width:608;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">
                <v:imagedata r:id="rId5" o:title=""/>
              </v:shape>
              <v:shape id="Picture 5" o:spid="_x0000_s1029" type="#_x0000_t75" style="position:absolute;left:2359;top:7186;width:61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81DBE" w14:textId="77777777" w:rsidR="00102E67" w:rsidRDefault="00102E67">
      <w:r>
        <w:separator/>
      </w:r>
    </w:p>
  </w:footnote>
  <w:footnote w:type="continuationSeparator" w:id="0">
    <w:p w14:paraId="76BAB4EC" w14:textId="77777777" w:rsidR="00102E67" w:rsidRDefault="00102E67">
      <w:r>
        <w:continuationSeparator/>
      </w:r>
    </w:p>
  </w:footnote>
  <w:footnote w:type="continuationNotice" w:id="1">
    <w:p w14:paraId="057C00F8" w14:textId="77777777" w:rsidR="00102E67" w:rsidRDefault="00102E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63FD" w14:textId="77777777" w:rsidR="00773CE8" w:rsidRPr="002D3B1C" w:rsidRDefault="00773CE8" w:rsidP="00773CE8">
    <w:pPr>
      <w:spacing w:line="276" w:lineRule="auto"/>
      <w:jc w:val="right"/>
      <w:rPr>
        <w:rFonts w:ascii="Century Gothic" w:hAnsi="Century Gothic"/>
        <w:color w:val="595959"/>
        <w:sz w:val="14"/>
        <w:szCs w:val="14"/>
      </w:rPr>
    </w:pPr>
    <w:r w:rsidRPr="002D3B1C">
      <w:rPr>
        <w:rFonts w:ascii="Century Gothic" w:hAnsi="Century Gothic"/>
        <w:color w:val="595959"/>
        <w:sz w:val="14"/>
        <w:szCs w:val="14"/>
      </w:rPr>
      <w:t xml:space="preserve">c/ Astorga, 13   </w:t>
    </w:r>
  </w:p>
  <w:p w14:paraId="2FC0CA43" w14:textId="1E5CB990" w:rsidR="00773CE8" w:rsidRPr="002D3B1C" w:rsidRDefault="00773CE8" w:rsidP="00773CE8">
    <w:pPr>
      <w:spacing w:line="276" w:lineRule="auto"/>
      <w:jc w:val="right"/>
      <w:rPr>
        <w:rFonts w:ascii="Century Gothic" w:hAnsi="Century Gothic"/>
        <w:color w:val="595959"/>
        <w:sz w:val="14"/>
        <w:szCs w:val="14"/>
      </w:rPr>
    </w:pPr>
    <w:r>
      <w:rPr>
        <w:noProof/>
      </w:rPr>
      <w:drawing>
        <wp:anchor distT="0" distB="0" distL="114300" distR="114300" simplePos="0" relativeHeight="251658240" behindDoc="0" locked="0" layoutInCell="1" allowOverlap="1" wp14:anchorId="655752C3" wp14:editId="4A335317">
          <wp:simplePos x="0" y="0"/>
          <wp:positionH relativeFrom="column">
            <wp:posOffset>-440055</wp:posOffset>
          </wp:positionH>
          <wp:positionV relativeFrom="paragraph">
            <wp:posOffset>13970</wp:posOffset>
          </wp:positionV>
          <wp:extent cx="1192530" cy="552450"/>
          <wp:effectExtent l="0" t="0" r="7620" b="0"/>
          <wp:wrapSquare wrapText="bothSides"/>
          <wp:docPr id="7" name="Imatge 7" descr="\\Server3\documentacio\Primària\3r_nivell\logo_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Server3\documentacio\Primària\3r_nivell\logo_bla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B1C">
      <w:rPr>
        <w:rFonts w:ascii="Century Gothic" w:hAnsi="Century Gothic"/>
        <w:color w:val="595959"/>
        <w:sz w:val="14"/>
        <w:szCs w:val="14"/>
      </w:rPr>
      <w:t xml:space="preserve">43205 REUS Baix Camp   </w:t>
    </w:r>
  </w:p>
  <w:p w14:paraId="6C9A6604" w14:textId="77777777" w:rsidR="00773CE8" w:rsidRDefault="00773CE8" w:rsidP="00773CE8">
    <w:pPr>
      <w:spacing w:line="276" w:lineRule="auto"/>
      <w:jc w:val="right"/>
      <w:rPr>
        <w:rFonts w:ascii="Century Gothic" w:hAnsi="Century Gothic"/>
        <w:color w:val="595959"/>
        <w:sz w:val="14"/>
        <w:szCs w:val="14"/>
      </w:rPr>
    </w:pPr>
    <w:r w:rsidRPr="002D3B1C">
      <w:rPr>
        <w:rFonts w:ascii="Century Gothic" w:hAnsi="Century Gothic"/>
        <w:color w:val="595959"/>
        <w:sz w:val="14"/>
        <w:szCs w:val="14"/>
      </w:rPr>
      <w:t xml:space="preserve">Tel. 977 75 69 31  Fax. 977 75 60 33  </w:t>
    </w:r>
  </w:p>
  <w:p w14:paraId="551DF289" w14:textId="1E70DB55" w:rsidR="00773CE8" w:rsidRDefault="00773CE8" w:rsidP="00773CE8">
    <w:pPr>
      <w:spacing w:line="276" w:lineRule="auto"/>
      <w:jc w:val="right"/>
      <w:rPr>
        <w:rFonts w:ascii="Century Gothic" w:hAnsi="Century Gothic"/>
        <w:color w:val="595959"/>
        <w:sz w:val="14"/>
        <w:szCs w:val="14"/>
      </w:rPr>
    </w:pPr>
    <w:r w:rsidRPr="002D3B1C">
      <w:rPr>
        <w:rFonts w:ascii="Century Gothic" w:hAnsi="Century Gothic"/>
        <w:color w:val="595959"/>
        <w:sz w:val="14"/>
        <w:szCs w:val="14"/>
      </w:rPr>
      <w:t>escolapuigcerver@xte</w:t>
    </w:r>
    <w:r>
      <w:rPr>
        <w:rFonts w:ascii="Century Gothic" w:hAnsi="Century Gothic"/>
        <w:color w:val="595959"/>
        <w:sz w:val="14"/>
        <w:szCs w:val="14"/>
      </w:rPr>
      <w:t xml:space="preserve">c.cat </w:t>
    </w:r>
  </w:p>
  <w:p w14:paraId="31EF226C" w14:textId="26BE71DF" w:rsidR="00773CE8" w:rsidRPr="007C724E" w:rsidRDefault="00773CE8" w:rsidP="00773CE8">
    <w:pPr>
      <w:spacing w:line="276" w:lineRule="auto"/>
      <w:jc w:val="right"/>
      <w:rPr>
        <w:color w:val="595959"/>
        <w:sz w:val="14"/>
        <w:szCs w:val="14"/>
      </w:rPr>
    </w:pPr>
    <w:r>
      <w:rPr>
        <w:rFonts w:ascii="Century Gothic" w:hAnsi="Century Gothic"/>
        <w:color w:val="595959"/>
        <w:sz w:val="14"/>
        <w:szCs w:val="14"/>
      </w:rPr>
      <w:t xml:space="preserve"> www.escolapuigcerver.cat</w:t>
    </w:r>
    <w:r w:rsidRPr="002D3B1C">
      <w:rPr>
        <w:rFonts w:ascii="Century Gothic" w:hAnsi="Century Gothic"/>
        <w:color w:val="595959"/>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66422"/>
    <w:multiLevelType w:val="hybridMultilevel"/>
    <w:tmpl w:val="82D839CA"/>
    <w:lvl w:ilvl="0" w:tplc="5992ABFE">
      <w:start w:val="1"/>
      <w:numFmt w:val="bullet"/>
      <w:lvlText w:val=""/>
      <w:lvlJc w:val="left"/>
      <w:pPr>
        <w:tabs>
          <w:tab w:val="num" w:pos="1770"/>
        </w:tabs>
        <w:ind w:left="1750" w:hanging="34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8A0CEE"/>
    <w:multiLevelType w:val="hybridMultilevel"/>
    <w:tmpl w:val="4CEA17EE"/>
    <w:lvl w:ilvl="0" w:tplc="C0947AD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A6C23"/>
    <w:multiLevelType w:val="hybridMultilevel"/>
    <w:tmpl w:val="F296E468"/>
    <w:lvl w:ilvl="0" w:tplc="3A1A81E0">
      <w:start w:val="4"/>
      <w:numFmt w:val="decimal"/>
      <w:lvlText w:val="%1"/>
      <w:lvlJc w:val="left"/>
      <w:pPr>
        <w:tabs>
          <w:tab w:val="num" w:pos="1068"/>
        </w:tabs>
        <w:ind w:left="1068" w:hanging="708"/>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3B347EDA"/>
    <w:multiLevelType w:val="hybridMultilevel"/>
    <w:tmpl w:val="5D88BD24"/>
    <w:lvl w:ilvl="0" w:tplc="E6D4158E">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5B593DF6"/>
    <w:multiLevelType w:val="hybridMultilevel"/>
    <w:tmpl w:val="A32A0398"/>
    <w:lvl w:ilvl="0" w:tplc="0C0A0001">
      <w:start w:val="1"/>
      <w:numFmt w:val="bullet"/>
      <w:lvlText w:val=""/>
      <w:lvlJc w:val="left"/>
      <w:pPr>
        <w:tabs>
          <w:tab w:val="num" w:pos="2850"/>
        </w:tabs>
        <w:ind w:left="2850" w:hanging="360"/>
      </w:pPr>
      <w:rPr>
        <w:rFonts w:ascii="Symbol" w:hAnsi="Symbol" w:hint="default"/>
      </w:rPr>
    </w:lvl>
    <w:lvl w:ilvl="1" w:tplc="0C0A0003" w:tentative="1">
      <w:start w:val="1"/>
      <w:numFmt w:val="bullet"/>
      <w:lvlText w:val="o"/>
      <w:lvlJc w:val="left"/>
      <w:pPr>
        <w:tabs>
          <w:tab w:val="num" w:pos="3570"/>
        </w:tabs>
        <w:ind w:left="3570" w:hanging="360"/>
      </w:pPr>
      <w:rPr>
        <w:rFonts w:ascii="Courier New" w:hAnsi="Courier New" w:hint="default"/>
      </w:rPr>
    </w:lvl>
    <w:lvl w:ilvl="2" w:tplc="0C0A0005" w:tentative="1">
      <w:start w:val="1"/>
      <w:numFmt w:val="bullet"/>
      <w:lvlText w:val=""/>
      <w:lvlJc w:val="left"/>
      <w:pPr>
        <w:tabs>
          <w:tab w:val="num" w:pos="4290"/>
        </w:tabs>
        <w:ind w:left="4290" w:hanging="360"/>
      </w:pPr>
      <w:rPr>
        <w:rFonts w:ascii="Wingdings" w:hAnsi="Wingdings" w:hint="default"/>
      </w:rPr>
    </w:lvl>
    <w:lvl w:ilvl="3" w:tplc="0C0A0001" w:tentative="1">
      <w:start w:val="1"/>
      <w:numFmt w:val="bullet"/>
      <w:lvlText w:val=""/>
      <w:lvlJc w:val="left"/>
      <w:pPr>
        <w:tabs>
          <w:tab w:val="num" w:pos="5010"/>
        </w:tabs>
        <w:ind w:left="5010" w:hanging="360"/>
      </w:pPr>
      <w:rPr>
        <w:rFonts w:ascii="Symbol" w:hAnsi="Symbol" w:hint="default"/>
      </w:rPr>
    </w:lvl>
    <w:lvl w:ilvl="4" w:tplc="0C0A0003" w:tentative="1">
      <w:start w:val="1"/>
      <w:numFmt w:val="bullet"/>
      <w:lvlText w:val="o"/>
      <w:lvlJc w:val="left"/>
      <w:pPr>
        <w:tabs>
          <w:tab w:val="num" w:pos="5730"/>
        </w:tabs>
        <w:ind w:left="5730" w:hanging="360"/>
      </w:pPr>
      <w:rPr>
        <w:rFonts w:ascii="Courier New" w:hAnsi="Courier New" w:hint="default"/>
      </w:rPr>
    </w:lvl>
    <w:lvl w:ilvl="5" w:tplc="0C0A0005" w:tentative="1">
      <w:start w:val="1"/>
      <w:numFmt w:val="bullet"/>
      <w:lvlText w:val=""/>
      <w:lvlJc w:val="left"/>
      <w:pPr>
        <w:tabs>
          <w:tab w:val="num" w:pos="6450"/>
        </w:tabs>
        <w:ind w:left="6450" w:hanging="360"/>
      </w:pPr>
      <w:rPr>
        <w:rFonts w:ascii="Wingdings" w:hAnsi="Wingdings" w:hint="default"/>
      </w:rPr>
    </w:lvl>
    <w:lvl w:ilvl="6" w:tplc="0C0A0001" w:tentative="1">
      <w:start w:val="1"/>
      <w:numFmt w:val="bullet"/>
      <w:lvlText w:val=""/>
      <w:lvlJc w:val="left"/>
      <w:pPr>
        <w:tabs>
          <w:tab w:val="num" w:pos="7170"/>
        </w:tabs>
        <w:ind w:left="7170" w:hanging="360"/>
      </w:pPr>
      <w:rPr>
        <w:rFonts w:ascii="Symbol" w:hAnsi="Symbol" w:hint="default"/>
      </w:rPr>
    </w:lvl>
    <w:lvl w:ilvl="7" w:tplc="0C0A0003" w:tentative="1">
      <w:start w:val="1"/>
      <w:numFmt w:val="bullet"/>
      <w:lvlText w:val="o"/>
      <w:lvlJc w:val="left"/>
      <w:pPr>
        <w:tabs>
          <w:tab w:val="num" w:pos="7890"/>
        </w:tabs>
        <w:ind w:left="7890" w:hanging="360"/>
      </w:pPr>
      <w:rPr>
        <w:rFonts w:ascii="Courier New" w:hAnsi="Courier New" w:hint="default"/>
      </w:rPr>
    </w:lvl>
    <w:lvl w:ilvl="8" w:tplc="0C0A0005" w:tentative="1">
      <w:start w:val="1"/>
      <w:numFmt w:val="bullet"/>
      <w:lvlText w:val=""/>
      <w:lvlJc w:val="left"/>
      <w:pPr>
        <w:tabs>
          <w:tab w:val="num" w:pos="8610"/>
        </w:tabs>
        <w:ind w:left="8610" w:hanging="360"/>
      </w:pPr>
      <w:rPr>
        <w:rFonts w:ascii="Wingdings" w:hAnsi="Wingdings" w:hint="default"/>
      </w:rPr>
    </w:lvl>
  </w:abstractNum>
  <w:abstractNum w:abstractNumId="5" w15:restartNumberingAfterBreak="0">
    <w:nsid w:val="612772EC"/>
    <w:multiLevelType w:val="hybridMultilevel"/>
    <w:tmpl w:val="DD2C5A5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24657B"/>
    <w:multiLevelType w:val="hybridMultilevel"/>
    <w:tmpl w:val="F50441A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876232528">
    <w:abstractNumId w:val="2"/>
  </w:num>
  <w:num w:numId="2" w16cid:durableId="721708922">
    <w:abstractNumId w:val="0"/>
  </w:num>
  <w:num w:numId="3" w16cid:durableId="65879908">
    <w:abstractNumId w:val="4"/>
  </w:num>
  <w:num w:numId="4" w16cid:durableId="2106606564">
    <w:abstractNumId w:val="3"/>
  </w:num>
  <w:num w:numId="5" w16cid:durableId="1117455487">
    <w:abstractNumId w:val="1"/>
  </w:num>
  <w:num w:numId="6" w16cid:durableId="2115467604">
    <w:abstractNumId w:val="5"/>
  </w:num>
  <w:num w:numId="7" w16cid:durableId="12684694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4A1"/>
    <w:rsid w:val="00004617"/>
    <w:rsid w:val="00006E84"/>
    <w:rsid w:val="00017FE0"/>
    <w:rsid w:val="00022C4A"/>
    <w:rsid w:val="00051A0F"/>
    <w:rsid w:val="00073547"/>
    <w:rsid w:val="00091A8E"/>
    <w:rsid w:val="000A031F"/>
    <w:rsid w:val="000B0AE8"/>
    <w:rsid w:val="000C5AE5"/>
    <w:rsid w:val="000C6ECF"/>
    <w:rsid w:val="000D1F49"/>
    <w:rsid w:val="000D6101"/>
    <w:rsid w:val="000F3BAA"/>
    <w:rsid w:val="00102E67"/>
    <w:rsid w:val="001120A9"/>
    <w:rsid w:val="001123D4"/>
    <w:rsid w:val="001137DB"/>
    <w:rsid w:val="00113E43"/>
    <w:rsid w:val="001225F7"/>
    <w:rsid w:val="00154205"/>
    <w:rsid w:val="00156498"/>
    <w:rsid w:val="00161F68"/>
    <w:rsid w:val="001646ED"/>
    <w:rsid w:val="001668CE"/>
    <w:rsid w:val="0018360A"/>
    <w:rsid w:val="001844CA"/>
    <w:rsid w:val="00187918"/>
    <w:rsid w:val="001A2A09"/>
    <w:rsid w:val="001B422C"/>
    <w:rsid w:val="001D09CA"/>
    <w:rsid w:val="001D192F"/>
    <w:rsid w:val="001D7689"/>
    <w:rsid w:val="001E2565"/>
    <w:rsid w:val="001E5DD5"/>
    <w:rsid w:val="00215FE5"/>
    <w:rsid w:val="00233FA3"/>
    <w:rsid w:val="00245B45"/>
    <w:rsid w:val="002540A4"/>
    <w:rsid w:val="00271653"/>
    <w:rsid w:val="002721D8"/>
    <w:rsid w:val="00274BD4"/>
    <w:rsid w:val="002776A5"/>
    <w:rsid w:val="0028169B"/>
    <w:rsid w:val="00283202"/>
    <w:rsid w:val="00283A4B"/>
    <w:rsid w:val="00293CB5"/>
    <w:rsid w:val="00297838"/>
    <w:rsid w:val="002A14DC"/>
    <w:rsid w:val="002B743B"/>
    <w:rsid w:val="002C5DFB"/>
    <w:rsid w:val="002D3B1C"/>
    <w:rsid w:val="002D62C1"/>
    <w:rsid w:val="002E0528"/>
    <w:rsid w:val="002E1138"/>
    <w:rsid w:val="002E7FE7"/>
    <w:rsid w:val="002F33C5"/>
    <w:rsid w:val="003068D2"/>
    <w:rsid w:val="003515D4"/>
    <w:rsid w:val="0035792D"/>
    <w:rsid w:val="003603CD"/>
    <w:rsid w:val="003611E2"/>
    <w:rsid w:val="0036780D"/>
    <w:rsid w:val="00373B93"/>
    <w:rsid w:val="00377730"/>
    <w:rsid w:val="00385DEA"/>
    <w:rsid w:val="003B1AB4"/>
    <w:rsid w:val="003C1DD9"/>
    <w:rsid w:val="003D2D2A"/>
    <w:rsid w:val="003D5B1B"/>
    <w:rsid w:val="003E7EBF"/>
    <w:rsid w:val="003F14A1"/>
    <w:rsid w:val="00406F96"/>
    <w:rsid w:val="0041093F"/>
    <w:rsid w:val="004212E1"/>
    <w:rsid w:val="00434E3A"/>
    <w:rsid w:val="0044654F"/>
    <w:rsid w:val="00455E5A"/>
    <w:rsid w:val="00472DC6"/>
    <w:rsid w:val="004854DC"/>
    <w:rsid w:val="004A03EF"/>
    <w:rsid w:val="004A4D97"/>
    <w:rsid w:val="004A50B2"/>
    <w:rsid w:val="004C5594"/>
    <w:rsid w:val="004D65E7"/>
    <w:rsid w:val="004E0749"/>
    <w:rsid w:val="00500576"/>
    <w:rsid w:val="005055C4"/>
    <w:rsid w:val="0052013D"/>
    <w:rsid w:val="005210F8"/>
    <w:rsid w:val="005324CA"/>
    <w:rsid w:val="00543D1C"/>
    <w:rsid w:val="00545246"/>
    <w:rsid w:val="00551971"/>
    <w:rsid w:val="005659A8"/>
    <w:rsid w:val="0058086B"/>
    <w:rsid w:val="00583B43"/>
    <w:rsid w:val="00590EA9"/>
    <w:rsid w:val="005961AA"/>
    <w:rsid w:val="005A6CD0"/>
    <w:rsid w:val="005B2245"/>
    <w:rsid w:val="005C0DAB"/>
    <w:rsid w:val="005D716D"/>
    <w:rsid w:val="005E1D22"/>
    <w:rsid w:val="005E5A38"/>
    <w:rsid w:val="005F184E"/>
    <w:rsid w:val="006221C6"/>
    <w:rsid w:val="00644831"/>
    <w:rsid w:val="00692B44"/>
    <w:rsid w:val="006C3BEE"/>
    <w:rsid w:val="006D07A2"/>
    <w:rsid w:val="006D58A2"/>
    <w:rsid w:val="006E0E0F"/>
    <w:rsid w:val="006E3DAF"/>
    <w:rsid w:val="006E6355"/>
    <w:rsid w:val="006E79F6"/>
    <w:rsid w:val="006F006B"/>
    <w:rsid w:val="006F06C7"/>
    <w:rsid w:val="00714610"/>
    <w:rsid w:val="00720584"/>
    <w:rsid w:val="00725A9B"/>
    <w:rsid w:val="00745D0C"/>
    <w:rsid w:val="00751F04"/>
    <w:rsid w:val="00773CE8"/>
    <w:rsid w:val="00776A0A"/>
    <w:rsid w:val="00793C6C"/>
    <w:rsid w:val="007B3A78"/>
    <w:rsid w:val="007B7E00"/>
    <w:rsid w:val="007C724E"/>
    <w:rsid w:val="007C728A"/>
    <w:rsid w:val="007E3512"/>
    <w:rsid w:val="00815594"/>
    <w:rsid w:val="00815AA0"/>
    <w:rsid w:val="008311A0"/>
    <w:rsid w:val="008349A7"/>
    <w:rsid w:val="00836B50"/>
    <w:rsid w:val="00874159"/>
    <w:rsid w:val="00877053"/>
    <w:rsid w:val="00897C7C"/>
    <w:rsid w:val="008B747D"/>
    <w:rsid w:val="008C4165"/>
    <w:rsid w:val="008D0CCC"/>
    <w:rsid w:val="008F6CD7"/>
    <w:rsid w:val="009277AD"/>
    <w:rsid w:val="00935FDA"/>
    <w:rsid w:val="00950834"/>
    <w:rsid w:val="00967E8A"/>
    <w:rsid w:val="009907AD"/>
    <w:rsid w:val="009A1175"/>
    <w:rsid w:val="009B0874"/>
    <w:rsid w:val="009B16D5"/>
    <w:rsid w:val="009D1011"/>
    <w:rsid w:val="009D15E1"/>
    <w:rsid w:val="009E2AF2"/>
    <w:rsid w:val="00A068A8"/>
    <w:rsid w:val="00A073CB"/>
    <w:rsid w:val="00A14010"/>
    <w:rsid w:val="00A22D5F"/>
    <w:rsid w:val="00A31043"/>
    <w:rsid w:val="00A409F8"/>
    <w:rsid w:val="00A60B79"/>
    <w:rsid w:val="00A66BDF"/>
    <w:rsid w:val="00A974C6"/>
    <w:rsid w:val="00AA3E7F"/>
    <w:rsid w:val="00AA7894"/>
    <w:rsid w:val="00AC2D4B"/>
    <w:rsid w:val="00AC5981"/>
    <w:rsid w:val="00AE5207"/>
    <w:rsid w:val="00AF3DF7"/>
    <w:rsid w:val="00AF46F2"/>
    <w:rsid w:val="00B13CC3"/>
    <w:rsid w:val="00B34F9B"/>
    <w:rsid w:val="00B40536"/>
    <w:rsid w:val="00B72E0F"/>
    <w:rsid w:val="00B82E31"/>
    <w:rsid w:val="00B87C83"/>
    <w:rsid w:val="00B90140"/>
    <w:rsid w:val="00BA3798"/>
    <w:rsid w:val="00BA42D8"/>
    <w:rsid w:val="00BA4E10"/>
    <w:rsid w:val="00BB73F6"/>
    <w:rsid w:val="00BE3787"/>
    <w:rsid w:val="00C01BC7"/>
    <w:rsid w:val="00C2422B"/>
    <w:rsid w:val="00C41C2E"/>
    <w:rsid w:val="00C51DED"/>
    <w:rsid w:val="00C57FE6"/>
    <w:rsid w:val="00C6630E"/>
    <w:rsid w:val="00CE05DE"/>
    <w:rsid w:val="00CE543E"/>
    <w:rsid w:val="00CE5E47"/>
    <w:rsid w:val="00CF2B79"/>
    <w:rsid w:val="00CF4B52"/>
    <w:rsid w:val="00CF6CBD"/>
    <w:rsid w:val="00CF74CC"/>
    <w:rsid w:val="00D3220F"/>
    <w:rsid w:val="00D335AB"/>
    <w:rsid w:val="00D80FEA"/>
    <w:rsid w:val="00D849CD"/>
    <w:rsid w:val="00D97620"/>
    <w:rsid w:val="00DB02D9"/>
    <w:rsid w:val="00DB0553"/>
    <w:rsid w:val="00DC4114"/>
    <w:rsid w:val="00DD6AAA"/>
    <w:rsid w:val="00DF2407"/>
    <w:rsid w:val="00E020AE"/>
    <w:rsid w:val="00E100F9"/>
    <w:rsid w:val="00E1339E"/>
    <w:rsid w:val="00E329DD"/>
    <w:rsid w:val="00E34548"/>
    <w:rsid w:val="00E40238"/>
    <w:rsid w:val="00E47047"/>
    <w:rsid w:val="00E53F9A"/>
    <w:rsid w:val="00E63B3E"/>
    <w:rsid w:val="00E72727"/>
    <w:rsid w:val="00E83677"/>
    <w:rsid w:val="00E84F66"/>
    <w:rsid w:val="00EA029B"/>
    <w:rsid w:val="00EA0395"/>
    <w:rsid w:val="00EB02BC"/>
    <w:rsid w:val="00EB37A5"/>
    <w:rsid w:val="00EC2DF9"/>
    <w:rsid w:val="00ED02D1"/>
    <w:rsid w:val="00EE1714"/>
    <w:rsid w:val="00EE26F3"/>
    <w:rsid w:val="00EF1BAA"/>
    <w:rsid w:val="00F101A3"/>
    <w:rsid w:val="00F23457"/>
    <w:rsid w:val="00F429DA"/>
    <w:rsid w:val="00F67624"/>
    <w:rsid w:val="00F7530B"/>
    <w:rsid w:val="00F76102"/>
    <w:rsid w:val="00F905FF"/>
    <w:rsid w:val="00F94421"/>
    <w:rsid w:val="00FA5C54"/>
    <w:rsid w:val="00FB39C1"/>
    <w:rsid w:val="00FC632C"/>
    <w:rsid w:val="00FF2191"/>
    <w:rsid w:val="00FF6EA5"/>
    <w:rsid w:val="024CC953"/>
    <w:rsid w:val="024F4AC2"/>
    <w:rsid w:val="02C89D12"/>
    <w:rsid w:val="04942BF8"/>
    <w:rsid w:val="05D2F402"/>
    <w:rsid w:val="0718C7C4"/>
    <w:rsid w:val="0794FE85"/>
    <w:rsid w:val="084DF8FB"/>
    <w:rsid w:val="09760BFB"/>
    <w:rsid w:val="0B04BA47"/>
    <w:rsid w:val="0E3963BC"/>
    <w:rsid w:val="0FD55525"/>
    <w:rsid w:val="1223A69C"/>
    <w:rsid w:val="146063E5"/>
    <w:rsid w:val="19B2CCB6"/>
    <w:rsid w:val="1E636C01"/>
    <w:rsid w:val="1E88216A"/>
    <w:rsid w:val="22B49817"/>
    <w:rsid w:val="231A3966"/>
    <w:rsid w:val="23379B8C"/>
    <w:rsid w:val="245304F9"/>
    <w:rsid w:val="2533411D"/>
    <w:rsid w:val="253C5213"/>
    <w:rsid w:val="27DB7987"/>
    <w:rsid w:val="281DE7DB"/>
    <w:rsid w:val="28915C45"/>
    <w:rsid w:val="2C2FBE39"/>
    <w:rsid w:val="2E5125D0"/>
    <w:rsid w:val="31C82DDB"/>
    <w:rsid w:val="3555A352"/>
    <w:rsid w:val="36A70126"/>
    <w:rsid w:val="38F40B5E"/>
    <w:rsid w:val="39BD53AA"/>
    <w:rsid w:val="3CF06FA5"/>
    <w:rsid w:val="3DCFAE09"/>
    <w:rsid w:val="420D861D"/>
    <w:rsid w:val="447AF212"/>
    <w:rsid w:val="46D57DE4"/>
    <w:rsid w:val="478281AE"/>
    <w:rsid w:val="47C02464"/>
    <w:rsid w:val="47F58719"/>
    <w:rsid w:val="47FE6A7F"/>
    <w:rsid w:val="48ECE9C3"/>
    <w:rsid w:val="4B72C04D"/>
    <w:rsid w:val="4C76F5AB"/>
    <w:rsid w:val="4CB092B3"/>
    <w:rsid w:val="4E152786"/>
    <w:rsid w:val="4F3D35CA"/>
    <w:rsid w:val="50879F6C"/>
    <w:rsid w:val="50CAA0F0"/>
    <w:rsid w:val="5130C45E"/>
    <w:rsid w:val="513C2C54"/>
    <w:rsid w:val="56095E5A"/>
    <w:rsid w:val="56B2B1C7"/>
    <w:rsid w:val="5B7F9E23"/>
    <w:rsid w:val="5BE1112D"/>
    <w:rsid w:val="5C3C1BF7"/>
    <w:rsid w:val="5C903F57"/>
    <w:rsid w:val="5F918DCD"/>
    <w:rsid w:val="60A84E33"/>
    <w:rsid w:val="6184ECCA"/>
    <w:rsid w:val="61893DF5"/>
    <w:rsid w:val="61913C95"/>
    <w:rsid w:val="6259209E"/>
    <w:rsid w:val="679064BD"/>
    <w:rsid w:val="68CAB355"/>
    <w:rsid w:val="69BECBB5"/>
    <w:rsid w:val="6BE0E728"/>
    <w:rsid w:val="6C3D3A54"/>
    <w:rsid w:val="6C751748"/>
    <w:rsid w:val="701D61E0"/>
    <w:rsid w:val="7180990F"/>
    <w:rsid w:val="74F9AA9A"/>
    <w:rsid w:val="7BA9EC9A"/>
    <w:rsid w:val="7DCE0E08"/>
    <w:rsid w:val="7F0CA39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309D6"/>
  <w15:chartTrackingRefBased/>
  <w15:docId w15:val="{9E74654E-C899-E74E-AE05-2049476C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s-ES"/>
    </w:rPr>
  </w:style>
  <w:style w:type="paragraph" w:styleId="Ttol1">
    <w:name w:val="heading 1"/>
    <w:basedOn w:val="Normal"/>
    <w:next w:val="Normal"/>
    <w:qFormat/>
    <w:pPr>
      <w:keepNext/>
      <w:outlineLvl w:val="0"/>
    </w:pPr>
    <w:rPr>
      <w:rFonts w:ascii="Century Gothic" w:hAnsi="Century Gothic"/>
      <w:b/>
      <w:bCs/>
    </w:rPr>
  </w:style>
  <w:style w:type="paragraph" w:styleId="Ttol2">
    <w:name w:val="heading 2"/>
    <w:basedOn w:val="Normal"/>
    <w:next w:val="Normal"/>
    <w:qFormat/>
    <w:pPr>
      <w:keepNext/>
      <w:outlineLvl w:val="1"/>
    </w:pPr>
    <w:rPr>
      <w:rFonts w:ascii="Century Gothic" w:hAnsi="Century Gothic"/>
      <w:b/>
      <w:bCs/>
      <w:color w:val="808080"/>
      <w:sz w:val="22"/>
      <w:lang w:val="es-ES"/>
    </w:rPr>
  </w:style>
  <w:style w:type="paragraph" w:styleId="Ttol3">
    <w:name w:val="heading 3"/>
    <w:basedOn w:val="Normal"/>
    <w:next w:val="Normal"/>
    <w:qFormat/>
    <w:pPr>
      <w:keepNext/>
      <w:ind w:left="113" w:right="113"/>
      <w:jc w:val="center"/>
      <w:outlineLvl w:val="2"/>
    </w:pPr>
    <w:rPr>
      <w:rFonts w:ascii="Century Gothic" w:hAnsi="Century Gothic"/>
      <w:b/>
      <w:color w:val="FFFFFF"/>
    </w:rPr>
  </w:style>
  <w:style w:type="paragraph" w:styleId="Ttol4">
    <w:name w:val="heading 4"/>
    <w:basedOn w:val="Normal"/>
    <w:next w:val="Normal"/>
    <w:qFormat/>
    <w:pPr>
      <w:keepNext/>
      <w:jc w:val="center"/>
      <w:outlineLvl w:val="3"/>
    </w:pPr>
    <w:rPr>
      <w:rFonts w:ascii="Century Gothic" w:hAnsi="Century Gothic"/>
      <w:b/>
      <w:sz w:val="22"/>
      <w:szCs w:val="22"/>
    </w:rPr>
  </w:style>
  <w:style w:type="paragraph" w:styleId="Ttol5">
    <w:name w:val="heading 5"/>
    <w:basedOn w:val="Normal"/>
    <w:next w:val="Normal"/>
    <w:qFormat/>
    <w:pPr>
      <w:keepNext/>
      <w:spacing w:line="360" w:lineRule="auto"/>
      <w:ind w:left="1410" w:hanging="1410"/>
      <w:jc w:val="both"/>
      <w:outlineLvl w:val="4"/>
    </w:pPr>
    <w:rPr>
      <w:rFonts w:ascii="Verdana" w:hAnsi="Verdana"/>
      <w:b/>
      <w:bCs/>
      <w:sz w:val="18"/>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ipusdelletraperdefectedelpargraf">
    <w:name w:val="Tipus de lletra per defecte del paràgraf"/>
    <w:semiHidden/>
  </w:style>
  <w:style w:type="paragraph" w:styleId="Capalera">
    <w:name w:val="header"/>
    <w:basedOn w:val="Normal"/>
    <w:link w:val="CapaleraCar"/>
    <w:pPr>
      <w:tabs>
        <w:tab w:val="center" w:pos="4252"/>
        <w:tab w:val="right" w:pos="8504"/>
      </w:tabs>
    </w:pPr>
  </w:style>
  <w:style w:type="paragraph" w:styleId="Peu">
    <w:name w:val="footer"/>
    <w:basedOn w:val="Normal"/>
    <w:link w:val="PeuCar"/>
    <w:pPr>
      <w:tabs>
        <w:tab w:val="center" w:pos="4252"/>
        <w:tab w:val="right" w:pos="8504"/>
      </w:tabs>
    </w:pPr>
    <w:rPr>
      <w:lang w:val="x-none"/>
    </w:rPr>
  </w:style>
  <w:style w:type="paragraph" w:styleId="Textindependent">
    <w:name w:val="Body Text"/>
    <w:basedOn w:val="Normal"/>
    <w:link w:val="TextindependentCar"/>
    <w:pPr>
      <w:spacing w:line="360" w:lineRule="auto"/>
      <w:jc w:val="both"/>
    </w:pPr>
    <w:rPr>
      <w:rFonts w:ascii="Century Gothic" w:hAnsi="Century Gothic"/>
    </w:rPr>
  </w:style>
  <w:style w:type="character" w:styleId="Enlla">
    <w:name w:val="Hyperlink"/>
    <w:rPr>
      <w:color w:val="0000FF"/>
      <w:u w:val="single"/>
    </w:rPr>
  </w:style>
  <w:style w:type="character" w:styleId="Enllavisitat">
    <w:name w:val="FollowedHyperlink"/>
    <w:rPr>
      <w:color w:val="800080"/>
      <w:u w:val="single"/>
    </w:rPr>
  </w:style>
  <w:style w:type="paragraph" w:styleId="Textindependent2">
    <w:name w:val="Body Text 2"/>
    <w:basedOn w:val="Normal"/>
    <w:pPr>
      <w:jc w:val="center"/>
    </w:pPr>
    <w:rPr>
      <w:rFonts w:ascii="Century Gothic" w:hAnsi="Century Gothic"/>
      <w:sz w:val="14"/>
    </w:rPr>
  </w:style>
  <w:style w:type="paragraph" w:styleId="Textindependent3">
    <w:name w:val="Body Text 3"/>
    <w:basedOn w:val="Normal"/>
    <w:rPr>
      <w:rFonts w:ascii="Century Gothic" w:hAnsi="Century Gothic"/>
      <w:sz w:val="18"/>
    </w:rPr>
  </w:style>
  <w:style w:type="paragraph" w:styleId="Sagniadetextindependent2">
    <w:name w:val="Body Text Indent 2"/>
    <w:basedOn w:val="Normal"/>
    <w:pPr>
      <w:widowControl w:val="0"/>
      <w:spacing w:line="480" w:lineRule="auto"/>
      <w:ind w:left="5664"/>
      <w:jc w:val="both"/>
    </w:pPr>
    <w:rPr>
      <w:rFonts w:ascii="Arial Rounded MT Bold" w:hAnsi="Arial Rounded MT Bold"/>
      <w:b/>
      <w:sz w:val="24"/>
    </w:rPr>
  </w:style>
  <w:style w:type="paragraph" w:styleId="Textdeglobus">
    <w:name w:val="Balloon Text"/>
    <w:basedOn w:val="Normal"/>
    <w:link w:val="TextdeglobusCar"/>
    <w:rsid w:val="00A31043"/>
    <w:rPr>
      <w:rFonts w:ascii="Tahoma" w:hAnsi="Tahoma"/>
      <w:sz w:val="16"/>
      <w:szCs w:val="16"/>
      <w:lang w:val="x-none"/>
    </w:rPr>
  </w:style>
  <w:style w:type="character" w:customStyle="1" w:styleId="TextdeglobusCar">
    <w:name w:val="Text de globus Car"/>
    <w:link w:val="Textdeglobus"/>
    <w:rsid w:val="00A31043"/>
    <w:rPr>
      <w:rFonts w:ascii="Tahoma" w:hAnsi="Tahoma" w:cs="Tahoma"/>
      <w:sz w:val="16"/>
      <w:szCs w:val="16"/>
      <w:lang w:eastAsia="es-ES"/>
    </w:rPr>
  </w:style>
  <w:style w:type="character" w:styleId="mfasi">
    <w:name w:val="Emphasis"/>
    <w:qFormat/>
    <w:rsid w:val="00A31043"/>
    <w:rPr>
      <w:i/>
      <w:iCs/>
    </w:rPr>
  </w:style>
  <w:style w:type="character" w:customStyle="1" w:styleId="PeuCar">
    <w:name w:val="Peu Car"/>
    <w:link w:val="Peu"/>
    <w:rsid w:val="0044654F"/>
    <w:rPr>
      <w:lang w:eastAsia="es-ES"/>
    </w:rPr>
  </w:style>
  <w:style w:type="paragraph" w:styleId="Sagniadetextindependent">
    <w:name w:val="Body Text Indent"/>
    <w:basedOn w:val="Normal"/>
    <w:rsid w:val="003D2D2A"/>
    <w:pPr>
      <w:spacing w:after="120"/>
      <w:ind w:left="283"/>
    </w:pPr>
  </w:style>
  <w:style w:type="paragraph" w:styleId="Pargrafdellista">
    <w:name w:val="List Paragraph"/>
    <w:basedOn w:val="Normal"/>
    <w:uiPriority w:val="34"/>
    <w:qFormat/>
    <w:rsid w:val="002E7FE7"/>
    <w:pPr>
      <w:ind w:left="720"/>
      <w:contextualSpacing/>
    </w:pPr>
  </w:style>
  <w:style w:type="character" w:customStyle="1" w:styleId="CapaleraCar">
    <w:name w:val="Capçalera Car"/>
    <w:basedOn w:val="Lletraperdefectedelpargraf"/>
    <w:link w:val="Capalera"/>
    <w:rsid w:val="00AC2D4B"/>
    <w:rPr>
      <w:lang w:eastAsia="es-ES"/>
    </w:rPr>
  </w:style>
  <w:style w:type="character" w:customStyle="1" w:styleId="TextindependentCar">
    <w:name w:val="Text independent Car"/>
    <w:basedOn w:val="Lletraperdefectedelpargraf"/>
    <w:link w:val="Textindependent"/>
    <w:rsid w:val="00B34F9B"/>
    <w:rPr>
      <w:rFonts w:ascii="Century Gothic" w:hAnsi="Century Gothic"/>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wd07.tmp"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ci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C0D5FC231B3B469487B59AC940259F" ma:contentTypeVersion="19" ma:contentTypeDescription="Crea un document nou" ma:contentTypeScope="" ma:versionID="d2a80126e325c97b8e60f8a971499a7d">
  <xsd:schema xmlns:xsd="http://www.w3.org/2001/XMLSchema" xmlns:xs="http://www.w3.org/2001/XMLSchema" xmlns:p="http://schemas.microsoft.com/office/2006/metadata/properties" xmlns:ns2="246fa1e6-7b8e-4c81-9369-c0288c0acc99" xmlns:ns3="45e8522b-8d4f-4a14-a752-4cc8640542fe" targetNamespace="http://schemas.microsoft.com/office/2006/metadata/properties" ma:root="true" ma:fieldsID="33adcbcaaa8eb2697644d931a778f4a5" ns2:_="" ns3:_="">
    <xsd:import namespace="246fa1e6-7b8e-4c81-9369-c0288c0acc99"/>
    <xsd:import namespace="45e8522b-8d4f-4a14-a752-4cc8640542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fa1e6-7b8e-4c81-9369-c0288c0ac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es de la imatge" ma:readOnly="false" ma:fieldId="{5cf76f15-5ced-4ddc-b409-7134ff3c332f}" ma:taxonomyMulti="true" ma:sspId="f20acf14-d9a6-4a04-9481-735eec3976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e8522b-8d4f-4a14-a752-4cc8640542fe" elementFormDefault="qualified">
    <xsd:import namespace="http://schemas.microsoft.com/office/2006/documentManagement/types"/>
    <xsd:import namespace="http://schemas.microsoft.com/office/infopath/2007/PartnerControls"/>
    <xsd:element name="SharedWithUsers" ma:index="10"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 compartit amb detalls" ma:internalName="SharedWithDetails" ma:readOnly="true">
      <xsd:simpleType>
        <xsd:restriction base="dms:Note">
          <xsd:maxLength value="255"/>
        </xsd:restriction>
      </xsd:simpleType>
    </xsd:element>
    <xsd:element name="TaxCatchAll" ma:index="23" nillable="true" ma:displayName="Taxonomy Catch All Column" ma:hidden="true" ma:list="{67fa50a7-c28f-405e-a5b9-d08f25056561}" ma:internalName="TaxCatchAll" ma:showField="CatchAllData" ma:web="45e8522b-8d4f-4a14-a752-4cc8640542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5e8522b-8d4f-4a14-a752-4cc8640542fe" xsi:nil="true"/>
    <lcf76f155ced4ddcb4097134ff3c332f xmlns="246fa1e6-7b8e-4c81-9369-c0288c0acc9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939984-E3DA-402F-A8A0-6B4404228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fa1e6-7b8e-4c81-9369-c0288c0acc99"/>
    <ds:schemaRef ds:uri="45e8522b-8d4f-4a14-a752-4cc864054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181680-84F2-344D-969C-6179F63CFC30}">
  <ds:schemaRefs>
    <ds:schemaRef ds:uri="http://schemas.openxmlformats.org/officeDocument/2006/bibliography"/>
  </ds:schemaRefs>
</ds:datastoreItem>
</file>

<file path=customXml/itemProps3.xml><?xml version="1.0" encoding="utf-8"?>
<ds:datastoreItem xmlns:ds="http://schemas.openxmlformats.org/officeDocument/2006/customXml" ds:itemID="{A7712654-C521-486D-8EA0-41A7801A931F}">
  <ds:schemaRefs>
    <ds:schemaRef ds:uri="http://schemas.microsoft.com/office/2006/metadata/properties"/>
    <ds:schemaRef ds:uri="http://schemas.microsoft.com/office/infopath/2007/PartnerControls"/>
    <ds:schemaRef ds:uri="45e8522b-8d4f-4a14-a752-4cc8640542fe"/>
    <ds:schemaRef ds:uri="246fa1e6-7b8e-4c81-9369-c0288c0acc99"/>
  </ds:schemaRefs>
</ds:datastoreItem>
</file>

<file path=customXml/itemProps4.xml><?xml version="1.0" encoding="utf-8"?>
<ds:datastoreItem xmlns:ds="http://schemas.openxmlformats.org/officeDocument/2006/customXml" ds:itemID="{01FA5A95-A8AB-6242-855B-B76986CBE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~wd07.tmp</Template>
  <TotalTime>0</TotalTime>
  <Pages>2</Pages>
  <Words>488</Words>
  <Characters>2684</Characters>
  <Application>Microsoft Office Word</Application>
  <DocSecurity>0</DocSecurity>
  <Lines>22</Lines>
  <Paragraphs>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ESCOLA PUIGCERVER                                                                                      PLA ACCIO TUTORIAL</vt:lpstr>
      <vt:lpstr>ESCOLA PUIGCERVER                                                                                      PLA ACCIO TUTORIAL      </vt:lpstr>
    </vt:vector>
  </TitlesOfParts>
  <Company>Educalia</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ESCOLA PUIGCERVER                                                                                      PLA ACCIO TUTORIAL</dc:title>
  <dc:subject/>
  <dc:creator>Sara Vendrell Aubach</dc:creator>
  <cp:keywords/>
  <cp:lastModifiedBy>Ester Bartolí Ribé</cp:lastModifiedBy>
  <cp:revision>2</cp:revision>
  <cp:lastPrinted>2025-09-05T09:25:00Z</cp:lastPrinted>
  <dcterms:created xsi:type="dcterms:W3CDTF">2025-09-19T08:22:00Z</dcterms:created>
  <dcterms:modified xsi:type="dcterms:W3CDTF">2025-09-19T08:22:00Z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0x0101004DC0D5FC231B3B469487B59AC940259F</vt:lpwstr>
  </property>
  <property fmtid="{D5CDD505-2E9C-101B-9397-08002B2CF9AE}" pid="3" name="MediaServiceImageTags">
    <vt:lpwstr/>
  </property>
</Properties>
</file>